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B3F5" w14:textId="77777777" w:rsidR="000F7452" w:rsidRPr="00100855" w:rsidRDefault="000F7452" w:rsidP="000F7452">
      <w:pPr>
        <w:widowControl/>
        <w:jc w:val="both"/>
        <w:rPr>
          <w:rFonts w:ascii="Arial" w:hAnsi="Arial" w:cs="Arial"/>
          <w:b/>
        </w:rPr>
      </w:pPr>
      <w:r w:rsidRPr="00100855">
        <w:rPr>
          <w:rFonts w:ascii="Arial" w:hAnsi="Arial" w:cs="Arial"/>
          <w:b/>
        </w:rPr>
        <w:t>Vážení rodiče,</w:t>
      </w:r>
    </w:p>
    <w:p w14:paraId="116272C2" w14:textId="77777777" w:rsidR="000F7452" w:rsidRPr="00100855" w:rsidRDefault="000F7452" w:rsidP="000F7452">
      <w:pPr>
        <w:pStyle w:val="Zkladntext"/>
        <w:spacing w:after="120"/>
        <w:jc w:val="both"/>
        <w:rPr>
          <w:rFonts w:ascii="Arial" w:hAnsi="Arial" w:cs="Arial"/>
          <w:sz w:val="20"/>
          <w:u w:val="none"/>
        </w:rPr>
      </w:pPr>
      <w:r w:rsidRPr="00100855">
        <w:rPr>
          <w:rFonts w:ascii="Arial" w:hAnsi="Arial" w:cs="Arial"/>
          <w:sz w:val="20"/>
          <w:u w:val="none"/>
        </w:rPr>
        <w:t>v jídelně je nainstalován elektronický systém výdeje stravy s využitím pardubické karty. Úhrada stravného je formou převodu z účtu strávníka (rodiče) na účet ŠJ. Jídelna nepřijímá hotovost za stravné. Každý strávník (rodič žáka) si zařídí trvalý příkaz k úhradě stravného na 10 školních měsíců ze svého účtu a pardubickou kartu</w:t>
      </w:r>
      <w:r>
        <w:rPr>
          <w:rFonts w:ascii="Arial" w:hAnsi="Arial" w:cs="Arial"/>
          <w:sz w:val="20"/>
          <w:u w:val="none"/>
        </w:rPr>
        <w:t>.</w:t>
      </w:r>
      <w:r w:rsidRPr="00100855">
        <w:rPr>
          <w:rFonts w:ascii="Arial" w:hAnsi="Arial" w:cs="Arial"/>
          <w:sz w:val="20"/>
          <w:u w:val="none"/>
        </w:rPr>
        <w:t xml:space="preserve"> </w:t>
      </w:r>
    </w:p>
    <w:p w14:paraId="51514995" w14:textId="77777777" w:rsidR="00450601" w:rsidRDefault="00450601" w:rsidP="000F7452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3"/>
        <w:jc w:val="center"/>
        <w:rPr>
          <w:rFonts w:ascii="Arial" w:hAnsi="Arial" w:cs="Arial"/>
        </w:rPr>
      </w:pPr>
    </w:p>
    <w:p w14:paraId="08D92B29" w14:textId="6762B89D" w:rsidR="000F7452" w:rsidRPr="00EB4B52" w:rsidRDefault="009324D1" w:rsidP="000F7452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3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MONETA Money Bank</w:t>
      </w:r>
      <w:r w:rsidR="000F7452" w:rsidRPr="00EB4B52">
        <w:rPr>
          <w:rFonts w:ascii="Arial" w:hAnsi="Arial" w:cs="Arial"/>
        </w:rPr>
        <w:t>, náměstí Republiky 2686</w:t>
      </w:r>
      <w:r>
        <w:rPr>
          <w:rFonts w:ascii="Arial" w:hAnsi="Arial" w:cs="Arial"/>
        </w:rPr>
        <w:t>, Pardubice</w:t>
      </w:r>
      <w:r w:rsidR="000F7452" w:rsidRPr="00EB4B52">
        <w:rPr>
          <w:rFonts w:ascii="Arial" w:hAnsi="Arial" w:cs="Arial"/>
        </w:rPr>
        <w:br/>
      </w:r>
      <w:r w:rsidR="000F7452" w:rsidRPr="00EB4B52">
        <w:rPr>
          <w:rFonts w:ascii="Arial" w:hAnsi="Arial" w:cs="Arial"/>
          <w:b/>
        </w:rPr>
        <w:t>číslo účtu:</w:t>
      </w:r>
      <w:r w:rsidR="000F7452" w:rsidRPr="00EB4B52">
        <w:rPr>
          <w:rFonts w:ascii="Arial" w:hAnsi="Arial" w:cs="Arial"/>
          <w:b/>
        </w:rPr>
        <w:tab/>
        <w:t>10006 - 9701120524/0600</w:t>
      </w:r>
      <w:r w:rsidR="000F7452" w:rsidRPr="00EB4B52">
        <w:rPr>
          <w:rFonts w:ascii="Arial" w:hAnsi="Arial" w:cs="Arial"/>
          <w:b/>
        </w:rPr>
        <w:br/>
        <w:t>Variabilní symbol</w:t>
      </w:r>
      <w:r w:rsidR="000F7452">
        <w:rPr>
          <w:rFonts w:ascii="Arial" w:hAnsi="Arial" w:cs="Arial"/>
          <w:b/>
        </w:rPr>
        <w:t xml:space="preserve"> </w:t>
      </w:r>
      <w:r w:rsidR="00450601">
        <w:rPr>
          <w:rFonts w:ascii="Arial" w:hAnsi="Arial" w:cs="Arial"/>
          <w:b/>
        </w:rPr>
        <w:t>bude přidělen vedoucím ŠJ</w:t>
      </w:r>
    </w:p>
    <w:p w14:paraId="1A33DE74" w14:textId="77777777" w:rsidR="000F7452" w:rsidRDefault="000F7452" w:rsidP="000F7452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3"/>
        <w:jc w:val="center"/>
        <w:rPr>
          <w:rFonts w:ascii="Arial" w:hAnsi="Arial" w:cs="Arial"/>
        </w:rPr>
      </w:pPr>
      <w:r w:rsidRPr="00EB4B52">
        <w:rPr>
          <w:rFonts w:ascii="Arial" w:hAnsi="Arial" w:cs="Arial"/>
        </w:rPr>
        <w:t>Konstantní symbol zadejte 0558</w:t>
      </w:r>
    </w:p>
    <w:p w14:paraId="47E9976B" w14:textId="77777777" w:rsidR="00450601" w:rsidRPr="00EB4B52" w:rsidRDefault="00450601" w:rsidP="000F7452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83"/>
        <w:jc w:val="center"/>
        <w:rPr>
          <w:rFonts w:ascii="Arial" w:hAnsi="Arial" w:cs="Arial"/>
        </w:rPr>
      </w:pPr>
    </w:p>
    <w:p w14:paraId="52E9BE63" w14:textId="12A540EB" w:rsidR="000F7452" w:rsidRPr="00EB4B52" w:rsidRDefault="000F7452" w:rsidP="000F7452">
      <w:pPr>
        <w:widowControl/>
        <w:spacing w:before="120" w:after="120"/>
        <w:jc w:val="both"/>
        <w:rPr>
          <w:rFonts w:ascii="Arial" w:hAnsi="Arial" w:cs="Arial"/>
        </w:rPr>
      </w:pPr>
      <w:r w:rsidRPr="00EB4B52">
        <w:rPr>
          <w:rFonts w:ascii="Arial" w:hAnsi="Arial" w:cs="Arial"/>
        </w:rPr>
        <w:t xml:space="preserve">Platba je zálohová předem. První platbu </w:t>
      </w:r>
      <w:r w:rsidRPr="00100855">
        <w:rPr>
          <w:rFonts w:ascii="Arial" w:hAnsi="Arial" w:cs="Arial"/>
        </w:rPr>
        <w:t xml:space="preserve">na </w:t>
      </w:r>
      <w:r w:rsidRPr="00100855">
        <w:rPr>
          <w:rFonts w:ascii="Arial" w:hAnsi="Arial" w:cs="Arial"/>
          <w:b/>
        </w:rPr>
        <w:t>září 20</w:t>
      </w:r>
      <w:r>
        <w:rPr>
          <w:rFonts w:ascii="Arial" w:hAnsi="Arial" w:cs="Arial"/>
          <w:b/>
        </w:rPr>
        <w:t>2</w:t>
      </w:r>
      <w:r w:rsidR="000F16AA">
        <w:rPr>
          <w:rFonts w:ascii="Arial" w:hAnsi="Arial" w:cs="Arial"/>
          <w:b/>
        </w:rPr>
        <w:t>5</w:t>
      </w:r>
      <w:r w:rsidRPr="00EB4B52">
        <w:rPr>
          <w:rFonts w:ascii="Arial" w:hAnsi="Arial" w:cs="Arial"/>
          <w:b/>
          <w:sz w:val="22"/>
        </w:rPr>
        <w:t xml:space="preserve"> </w:t>
      </w:r>
      <w:r w:rsidRPr="00EB4B52">
        <w:rPr>
          <w:rFonts w:ascii="Arial" w:hAnsi="Arial" w:cs="Arial"/>
        </w:rPr>
        <w:t xml:space="preserve">zadejte nejpozději k </w:t>
      </w:r>
      <w:r w:rsidRPr="00100855">
        <w:rPr>
          <w:rFonts w:ascii="Arial" w:hAnsi="Arial" w:cs="Arial"/>
          <w:b/>
        </w:rPr>
        <w:t>20. 8. 20</w:t>
      </w:r>
      <w:r>
        <w:rPr>
          <w:rFonts w:ascii="Arial" w:hAnsi="Arial" w:cs="Arial"/>
          <w:b/>
        </w:rPr>
        <w:t>2</w:t>
      </w:r>
      <w:r w:rsidR="000F16AA">
        <w:rPr>
          <w:rFonts w:ascii="Arial" w:hAnsi="Arial" w:cs="Arial"/>
          <w:b/>
        </w:rPr>
        <w:t>5</w:t>
      </w:r>
      <w:r w:rsidRPr="00100855">
        <w:rPr>
          <w:rFonts w:ascii="Arial" w:hAnsi="Arial" w:cs="Arial"/>
          <w:b/>
        </w:rPr>
        <w:t xml:space="preserve"> </w:t>
      </w:r>
      <w:r w:rsidRPr="00100855">
        <w:rPr>
          <w:rFonts w:ascii="Arial" w:hAnsi="Arial" w:cs="Arial"/>
        </w:rPr>
        <w:t>a</w:t>
      </w:r>
      <w:r w:rsidRPr="00EB4B52">
        <w:rPr>
          <w:rFonts w:ascii="Arial" w:hAnsi="Arial" w:cs="Arial"/>
        </w:rPr>
        <w:t xml:space="preserve"> platby následující tak, aby do dvacátého dne měsíce byla uskutečněna na měsíc následující. V opačném případě nebude možno oběd vydat. </w:t>
      </w:r>
      <w:r w:rsidR="00A21C7F">
        <w:rPr>
          <w:rFonts w:ascii="Arial" w:hAnsi="Arial" w:cs="Arial"/>
        </w:rPr>
        <w:t>Poslední platbu zadejte do 20. 5. 2026.</w:t>
      </w:r>
      <w:r w:rsidR="009324D1">
        <w:rPr>
          <w:rFonts w:ascii="Arial" w:hAnsi="Arial" w:cs="Arial"/>
        </w:rPr>
        <w:t xml:space="preserve"> </w:t>
      </w:r>
      <w:r w:rsidRPr="00EB4B52">
        <w:rPr>
          <w:rFonts w:ascii="Arial" w:hAnsi="Arial" w:cs="Arial"/>
        </w:rPr>
        <w:t>Výše trvalého příkazu na každý měsíc pro jednoho žáka činí:</w:t>
      </w:r>
    </w:p>
    <w:p w14:paraId="6C39C948" w14:textId="74F7EEE1" w:rsidR="000F7452" w:rsidRPr="00EB4B52" w:rsidRDefault="000F7452" w:rsidP="000F7452">
      <w:pPr>
        <w:widowControl/>
        <w:numPr>
          <w:ilvl w:val="0"/>
          <w:numId w:val="15"/>
        </w:numPr>
        <w:spacing w:after="120"/>
        <w:rPr>
          <w:rFonts w:ascii="Arial" w:hAnsi="Arial" w:cs="Arial"/>
        </w:rPr>
      </w:pPr>
      <w:r w:rsidRPr="00EB4B52">
        <w:rPr>
          <w:rFonts w:ascii="Arial" w:hAnsi="Arial" w:cs="Arial"/>
        </w:rPr>
        <w:t>žáci 7 -</w:t>
      </w:r>
      <w:r w:rsidR="00347F6F">
        <w:rPr>
          <w:rFonts w:ascii="Arial" w:hAnsi="Arial" w:cs="Arial"/>
        </w:rPr>
        <w:t xml:space="preserve"> </w:t>
      </w:r>
      <w:r w:rsidRPr="00EB4B52">
        <w:rPr>
          <w:rFonts w:ascii="Arial" w:hAnsi="Arial" w:cs="Arial"/>
        </w:rPr>
        <w:t xml:space="preserve">10 let </w:t>
      </w:r>
      <w:r w:rsidR="00347F6F">
        <w:rPr>
          <w:rFonts w:ascii="Arial" w:hAnsi="Arial" w:cs="Arial"/>
        </w:rPr>
        <w:t xml:space="preserve">    </w:t>
      </w:r>
      <w:r w:rsidRPr="00EB4B52">
        <w:rPr>
          <w:rFonts w:ascii="Arial" w:hAnsi="Arial" w:cs="Arial"/>
        </w:rPr>
        <w:t xml:space="preserve">     Kč </w:t>
      </w:r>
      <w:r w:rsidR="00D15B29" w:rsidRPr="0096392A">
        <w:rPr>
          <w:rFonts w:ascii="Arial" w:hAnsi="Arial" w:cs="Arial"/>
          <w:b/>
          <w:bCs/>
        </w:rPr>
        <w:t>792</w:t>
      </w:r>
      <w:r w:rsidR="0096392A" w:rsidRPr="0096392A">
        <w:rPr>
          <w:rFonts w:ascii="Arial" w:hAnsi="Arial" w:cs="Arial"/>
          <w:b/>
          <w:bCs/>
        </w:rPr>
        <w:t>,-</w:t>
      </w:r>
      <w:r w:rsidRPr="00EB4B52">
        <w:rPr>
          <w:rFonts w:ascii="Arial" w:hAnsi="Arial" w:cs="Arial"/>
        </w:rPr>
        <w:t xml:space="preserve"> (1 oběd </w:t>
      </w:r>
      <w:r>
        <w:rPr>
          <w:rFonts w:ascii="Arial" w:hAnsi="Arial" w:cs="Arial"/>
        </w:rPr>
        <w:t>3</w:t>
      </w:r>
      <w:r w:rsidR="0096392A">
        <w:rPr>
          <w:rFonts w:ascii="Arial" w:hAnsi="Arial" w:cs="Arial"/>
        </w:rPr>
        <w:t>6</w:t>
      </w:r>
      <w:r w:rsidRPr="00EB4B52">
        <w:rPr>
          <w:rFonts w:ascii="Arial" w:hAnsi="Arial" w:cs="Arial"/>
        </w:rPr>
        <w:t>.00 Kč x 22 dní)</w:t>
      </w:r>
    </w:p>
    <w:p w14:paraId="7FEBCFE1" w14:textId="7C485DDC" w:rsidR="000F7452" w:rsidRPr="00EB4B52" w:rsidRDefault="000F7452" w:rsidP="000F7452">
      <w:pPr>
        <w:widowControl/>
        <w:numPr>
          <w:ilvl w:val="0"/>
          <w:numId w:val="15"/>
        </w:numPr>
        <w:spacing w:after="120"/>
        <w:rPr>
          <w:rFonts w:ascii="Arial" w:hAnsi="Arial" w:cs="Arial"/>
        </w:rPr>
      </w:pPr>
      <w:r w:rsidRPr="00EB4B52">
        <w:rPr>
          <w:rFonts w:ascii="Arial" w:hAnsi="Arial" w:cs="Arial"/>
        </w:rPr>
        <w:t>žáci 11 -14 let</w:t>
      </w:r>
      <w:r w:rsidR="0096392A">
        <w:rPr>
          <w:rFonts w:ascii="Arial" w:hAnsi="Arial" w:cs="Arial"/>
        </w:rPr>
        <w:t xml:space="preserve">     </w:t>
      </w:r>
      <w:r w:rsidRPr="00EB4B52">
        <w:rPr>
          <w:rFonts w:ascii="Arial" w:hAnsi="Arial" w:cs="Arial"/>
        </w:rPr>
        <w:t xml:space="preserve">    Kč </w:t>
      </w:r>
      <w:r w:rsidR="00DD79FD" w:rsidRPr="00DD79FD">
        <w:rPr>
          <w:rFonts w:ascii="Arial" w:hAnsi="Arial" w:cs="Arial"/>
          <w:b/>
          <w:bCs/>
        </w:rPr>
        <w:t>836,-</w:t>
      </w:r>
      <w:r w:rsidRPr="00EB4B52">
        <w:rPr>
          <w:rFonts w:ascii="Arial" w:hAnsi="Arial" w:cs="Arial"/>
          <w:b/>
        </w:rPr>
        <w:t xml:space="preserve"> </w:t>
      </w:r>
      <w:r w:rsidRPr="00EB4B52">
        <w:rPr>
          <w:rFonts w:ascii="Arial" w:hAnsi="Arial" w:cs="Arial"/>
        </w:rPr>
        <w:t xml:space="preserve">(1 oběd </w:t>
      </w:r>
      <w:r>
        <w:rPr>
          <w:rFonts w:ascii="Arial" w:hAnsi="Arial" w:cs="Arial"/>
        </w:rPr>
        <w:t>3</w:t>
      </w:r>
      <w:r w:rsidR="00DD79FD">
        <w:rPr>
          <w:rFonts w:ascii="Arial" w:hAnsi="Arial" w:cs="Arial"/>
        </w:rPr>
        <w:t>8</w:t>
      </w:r>
      <w:r w:rsidRPr="00EB4B52">
        <w:rPr>
          <w:rFonts w:ascii="Arial" w:hAnsi="Arial" w:cs="Arial"/>
        </w:rPr>
        <w:t>.00 Kč x 22 dní)</w:t>
      </w:r>
    </w:p>
    <w:p w14:paraId="1492ED57" w14:textId="2C9E5878" w:rsidR="000F7452" w:rsidRPr="00EB4B52" w:rsidRDefault="000F7452" w:rsidP="000F7452">
      <w:pPr>
        <w:widowControl/>
        <w:numPr>
          <w:ilvl w:val="0"/>
          <w:numId w:val="15"/>
        </w:numPr>
        <w:spacing w:after="120"/>
        <w:ind w:left="284" w:hanging="284"/>
        <w:jc w:val="both"/>
        <w:rPr>
          <w:rFonts w:ascii="Arial" w:hAnsi="Arial" w:cs="Arial"/>
        </w:rPr>
      </w:pPr>
      <w:r w:rsidRPr="00EB4B52">
        <w:rPr>
          <w:rFonts w:ascii="Arial" w:hAnsi="Arial" w:cs="Arial"/>
        </w:rPr>
        <w:t>žáci 15 let a více</w:t>
      </w:r>
      <w:r w:rsidR="00DD79FD">
        <w:rPr>
          <w:rFonts w:ascii="Arial" w:hAnsi="Arial" w:cs="Arial"/>
        </w:rPr>
        <w:t xml:space="preserve">    </w:t>
      </w:r>
      <w:r w:rsidRPr="00EB4B52">
        <w:rPr>
          <w:rFonts w:ascii="Arial" w:hAnsi="Arial" w:cs="Arial"/>
        </w:rPr>
        <w:t xml:space="preserve"> Kč </w:t>
      </w:r>
      <w:r w:rsidR="0009339B" w:rsidRPr="0009339B">
        <w:rPr>
          <w:rFonts w:ascii="Arial" w:hAnsi="Arial" w:cs="Arial"/>
          <w:b/>
          <w:bCs/>
        </w:rPr>
        <w:t>880,-</w:t>
      </w:r>
      <w:r w:rsidRPr="00EB4B52">
        <w:rPr>
          <w:rFonts w:ascii="Arial" w:hAnsi="Arial" w:cs="Arial"/>
        </w:rPr>
        <w:t xml:space="preserve"> (1 oběd </w:t>
      </w:r>
      <w:r w:rsidR="0009339B">
        <w:rPr>
          <w:rFonts w:ascii="Arial" w:hAnsi="Arial" w:cs="Arial"/>
        </w:rPr>
        <w:t>40</w:t>
      </w:r>
      <w:r w:rsidRPr="00EB4B52">
        <w:rPr>
          <w:rFonts w:ascii="Arial" w:hAnsi="Arial" w:cs="Arial"/>
        </w:rPr>
        <w:t>.00 Kč x 22 dní)</w:t>
      </w:r>
    </w:p>
    <w:p w14:paraId="63A7ED28" w14:textId="4037167B" w:rsidR="000F7452" w:rsidRPr="00EB4B52" w:rsidRDefault="000F7452" w:rsidP="000F7452">
      <w:pPr>
        <w:spacing w:after="120"/>
        <w:jc w:val="both"/>
        <w:rPr>
          <w:rFonts w:ascii="Arial" w:hAnsi="Arial" w:cs="Arial"/>
          <w:b/>
          <w:sz w:val="36"/>
        </w:rPr>
      </w:pPr>
      <w:r w:rsidRPr="00EB4B52">
        <w:rPr>
          <w:rFonts w:ascii="Arial" w:hAnsi="Arial" w:cs="Arial"/>
          <w:b/>
        </w:rPr>
        <w:t>Vyhláška 107</w:t>
      </w:r>
      <w:r w:rsidR="0009339B">
        <w:rPr>
          <w:rFonts w:ascii="Arial" w:hAnsi="Arial" w:cs="Arial"/>
          <w:b/>
        </w:rPr>
        <w:t>/2005</w:t>
      </w:r>
      <w:r w:rsidRPr="00EB4B52">
        <w:rPr>
          <w:rFonts w:ascii="Arial" w:hAnsi="Arial" w:cs="Arial"/>
          <w:b/>
        </w:rPr>
        <w:t xml:space="preserve">5 stanovuje zařazení žáků do kategorií dle věku, kterého dosáhnou ve školním roce, tj. od </w:t>
      </w:r>
      <w:r w:rsidR="00124791">
        <w:rPr>
          <w:rFonts w:ascii="Arial" w:hAnsi="Arial" w:cs="Arial"/>
          <w:b/>
        </w:rPr>
        <w:t>1. 9. do 31. 8.</w:t>
      </w:r>
      <w:r w:rsidRPr="00EB4B52">
        <w:rPr>
          <w:rFonts w:ascii="Arial" w:hAnsi="Arial" w:cs="Arial"/>
          <w:color w:val="000000"/>
        </w:rPr>
        <w:t xml:space="preserve"> Dle zákona 561/2004</w:t>
      </w:r>
      <w:r w:rsidR="00124791">
        <w:rPr>
          <w:rFonts w:ascii="Arial" w:hAnsi="Arial" w:cs="Arial"/>
          <w:color w:val="000000"/>
        </w:rPr>
        <w:t xml:space="preserve"> S</w:t>
      </w:r>
      <w:r w:rsidRPr="00EB4B52">
        <w:rPr>
          <w:rFonts w:ascii="Arial" w:hAnsi="Arial" w:cs="Arial"/>
          <w:color w:val="000000"/>
        </w:rPr>
        <w:t>b.§24 školní rok začíná 1. září a končí 31. srpna následujícího kalendářního roku.</w:t>
      </w:r>
    </w:p>
    <w:p w14:paraId="03845FC3" w14:textId="77777777" w:rsidR="00B35B4B" w:rsidRDefault="000F7452" w:rsidP="00A237FC">
      <w:pPr>
        <w:pStyle w:val="Zkladntext2"/>
        <w:rPr>
          <w:rFonts w:ascii="Arial" w:hAnsi="Arial" w:cs="Arial"/>
          <w:iCs/>
        </w:rPr>
      </w:pPr>
      <w:r w:rsidRPr="00A529EA">
        <w:rPr>
          <w:rFonts w:ascii="Arial" w:hAnsi="Arial" w:cs="Arial"/>
          <w:iCs/>
        </w:rPr>
        <w:t xml:space="preserve">Pardubické karty budoucích žáků </w:t>
      </w:r>
      <w:r w:rsidR="00AE1055" w:rsidRPr="00A529EA">
        <w:rPr>
          <w:rFonts w:ascii="Arial" w:hAnsi="Arial" w:cs="Arial"/>
          <w:iCs/>
        </w:rPr>
        <w:t>1. a 6.</w:t>
      </w:r>
      <w:r w:rsidR="00075302" w:rsidRPr="00A529EA">
        <w:rPr>
          <w:rFonts w:ascii="Arial" w:hAnsi="Arial" w:cs="Arial"/>
          <w:iCs/>
        </w:rPr>
        <w:t xml:space="preserve"> </w:t>
      </w:r>
      <w:r w:rsidRPr="00A529EA">
        <w:rPr>
          <w:rFonts w:ascii="Arial" w:hAnsi="Arial" w:cs="Arial"/>
          <w:iCs/>
        </w:rPr>
        <w:t xml:space="preserve">tříd budou aktivovány </w:t>
      </w:r>
      <w:r w:rsidR="00370768" w:rsidRPr="00A529EA">
        <w:rPr>
          <w:rFonts w:ascii="Arial" w:hAnsi="Arial" w:cs="Arial"/>
          <w:iCs/>
        </w:rPr>
        <w:t>poslední týden v srpnu od</w:t>
      </w:r>
      <w:r w:rsidR="0083251E" w:rsidRPr="00A529EA">
        <w:rPr>
          <w:rFonts w:ascii="Arial" w:hAnsi="Arial" w:cs="Arial"/>
          <w:iCs/>
        </w:rPr>
        <w:t xml:space="preserve"> </w:t>
      </w:r>
      <w:r w:rsidR="00370768" w:rsidRPr="00A529EA">
        <w:rPr>
          <w:rFonts w:ascii="Arial" w:hAnsi="Arial" w:cs="Arial"/>
          <w:iCs/>
        </w:rPr>
        <w:t>8:00</w:t>
      </w:r>
      <w:r w:rsidR="0083251E" w:rsidRPr="00A529EA">
        <w:rPr>
          <w:rFonts w:ascii="Arial" w:hAnsi="Arial" w:cs="Arial"/>
          <w:iCs/>
        </w:rPr>
        <w:t xml:space="preserve"> – 12:00 hodin.</w:t>
      </w:r>
    </w:p>
    <w:p w14:paraId="4D0B8AB0" w14:textId="2AEF6571" w:rsidR="000F7452" w:rsidRPr="00A237FC" w:rsidRDefault="000F7452" w:rsidP="00281AB0">
      <w:pPr>
        <w:pStyle w:val="Zkladntext2"/>
        <w:jc w:val="both"/>
        <w:rPr>
          <w:rFonts w:ascii="Arial" w:hAnsi="Arial" w:cs="Arial"/>
          <w:iCs/>
        </w:rPr>
      </w:pPr>
      <w:r w:rsidRPr="00183CC7">
        <w:rPr>
          <w:rFonts w:ascii="Arial" w:hAnsi="Arial" w:cs="Arial"/>
        </w:rPr>
        <w:t xml:space="preserve">Do </w:t>
      </w:r>
      <w:r w:rsidRPr="00183CC7">
        <w:rPr>
          <w:rFonts w:ascii="Arial" w:hAnsi="Arial" w:cs="Arial"/>
          <w:b/>
        </w:rPr>
        <w:t>15.06. 202</w:t>
      </w:r>
      <w:r w:rsidR="003F400E" w:rsidRPr="00183CC7">
        <w:rPr>
          <w:rFonts w:ascii="Arial" w:hAnsi="Arial" w:cs="Arial"/>
          <w:b/>
        </w:rPr>
        <w:t>5</w:t>
      </w:r>
      <w:r w:rsidRPr="00183CC7">
        <w:rPr>
          <w:rFonts w:ascii="Arial" w:hAnsi="Arial" w:cs="Arial"/>
          <w:b/>
          <w:sz w:val="24"/>
        </w:rPr>
        <w:t xml:space="preserve"> </w:t>
      </w:r>
      <w:r w:rsidRPr="00183CC7">
        <w:rPr>
          <w:rFonts w:ascii="Arial" w:hAnsi="Arial" w:cs="Arial"/>
        </w:rPr>
        <w:t xml:space="preserve">zaslat do kanceláře školní jídelny číslo Vašeho účtu na návratce, která je součástí </w:t>
      </w:r>
      <w:r w:rsidR="00235F65">
        <w:rPr>
          <w:rFonts w:ascii="Arial" w:hAnsi="Arial" w:cs="Arial"/>
        </w:rPr>
        <w:t>této přihlášky</w:t>
      </w:r>
      <w:r w:rsidR="00281AB0">
        <w:rPr>
          <w:rFonts w:ascii="Arial" w:hAnsi="Arial" w:cs="Arial"/>
        </w:rPr>
        <w:t xml:space="preserve">. </w:t>
      </w:r>
      <w:r w:rsidR="00183CC7">
        <w:rPr>
          <w:rFonts w:ascii="Arial" w:hAnsi="Arial" w:cs="Arial"/>
        </w:rPr>
        <w:t>Přeplatky za stravné se budou vrace</w:t>
      </w:r>
      <w:r w:rsidR="00235F65">
        <w:rPr>
          <w:rFonts w:ascii="Arial" w:hAnsi="Arial" w:cs="Arial"/>
        </w:rPr>
        <w:t>t</w:t>
      </w:r>
      <w:r w:rsidR="00183CC7">
        <w:rPr>
          <w:rFonts w:ascii="Arial" w:hAnsi="Arial" w:cs="Arial"/>
        </w:rPr>
        <w:t xml:space="preserve"> na číslo účtu, které je uvedeno na návratce</w:t>
      </w:r>
      <w:r w:rsidR="003802F3">
        <w:rPr>
          <w:rFonts w:ascii="Arial" w:hAnsi="Arial" w:cs="Arial"/>
        </w:rPr>
        <w:t>. Pokud se během roku změní účet, ze kterého rodič platí stravné, je povinností rodiče nahlás</w:t>
      </w:r>
      <w:r w:rsidR="0099029E">
        <w:rPr>
          <w:rFonts w:ascii="Arial" w:hAnsi="Arial" w:cs="Arial"/>
        </w:rPr>
        <w:t>it změnu čísla účtu vedoucímu školní jídelny písemně. Písemně rodič nahlás</w:t>
      </w:r>
      <w:r w:rsidR="00A643E9">
        <w:rPr>
          <w:rFonts w:ascii="Arial" w:hAnsi="Arial" w:cs="Arial"/>
        </w:rPr>
        <w:t>í i změny či ukončení docházky na stravování.</w:t>
      </w:r>
    </w:p>
    <w:p w14:paraId="4ED45076" w14:textId="0F17B51C" w:rsidR="000F7452" w:rsidRDefault="000F7452" w:rsidP="000F7452">
      <w:pPr>
        <w:jc w:val="both"/>
        <w:rPr>
          <w:rFonts w:ascii="Arial" w:hAnsi="Arial" w:cs="Arial"/>
        </w:rPr>
      </w:pPr>
      <w:r w:rsidRPr="00EB4B52">
        <w:rPr>
          <w:rFonts w:ascii="Arial" w:hAnsi="Arial" w:cs="Arial"/>
        </w:rPr>
        <w:t xml:space="preserve">V případě nepřítomnosti žáka ve škole (nemoc, apod.) je nutné odhlásit oběd do </w:t>
      </w:r>
      <w:r w:rsidR="00CE5FFF">
        <w:rPr>
          <w:rFonts w:ascii="Arial" w:hAnsi="Arial" w:cs="Arial"/>
        </w:rPr>
        <w:t>7:00</w:t>
      </w:r>
      <w:r w:rsidRPr="00EB4B52">
        <w:rPr>
          <w:rFonts w:ascii="Arial" w:hAnsi="Arial" w:cs="Arial"/>
        </w:rPr>
        <w:t xml:space="preserve"> hodin příslušného dne na telefonním čísle </w:t>
      </w:r>
      <w:r w:rsidRPr="00EB4B52">
        <w:rPr>
          <w:rFonts w:ascii="Arial" w:hAnsi="Arial" w:cs="Arial"/>
          <w:b/>
          <w:bCs/>
        </w:rPr>
        <w:t>464 629 211</w:t>
      </w:r>
      <w:r w:rsidRPr="00EB4B52">
        <w:rPr>
          <w:rFonts w:ascii="Arial" w:hAnsi="Arial" w:cs="Arial"/>
        </w:rPr>
        <w:t xml:space="preserve"> (záznamník)</w:t>
      </w:r>
      <w:r>
        <w:rPr>
          <w:rFonts w:ascii="Arial" w:hAnsi="Arial" w:cs="Arial"/>
        </w:rPr>
        <w:t xml:space="preserve"> nebo na </w:t>
      </w:r>
      <w:hyperlink r:id="rId8" w:history="1">
        <w:r w:rsidRPr="00B974B7">
          <w:rPr>
            <w:rStyle w:val="Hypertextovodkaz"/>
            <w:rFonts w:ascii="Arial" w:hAnsi="Arial" w:cs="Arial"/>
          </w:rPr>
          <w:t>www.strava.cz</w:t>
        </w:r>
      </w:hyperlink>
      <w:r>
        <w:rPr>
          <w:rFonts w:ascii="Arial" w:hAnsi="Arial" w:cs="Arial"/>
        </w:rPr>
        <w:t xml:space="preserve"> (přihlašovací údaje předává vedoucí školní jídelny).</w:t>
      </w:r>
      <w:r w:rsidRPr="00EB4B52">
        <w:rPr>
          <w:rFonts w:ascii="Arial" w:hAnsi="Arial" w:cs="Arial"/>
        </w:rPr>
        <w:t xml:space="preserve"> Nemocný žák má nárok na odběr oběda pouze v 1. den nemoci. Rodiče mají povinnost odhlásit dítě ze stravování, v opačném případě budou hradit stravné v plné výši.</w:t>
      </w:r>
    </w:p>
    <w:p w14:paraId="421FA67E" w14:textId="77777777" w:rsidR="000F7452" w:rsidRPr="00EB4B52" w:rsidRDefault="000F7452" w:rsidP="000F7452">
      <w:pPr>
        <w:jc w:val="both"/>
        <w:rPr>
          <w:rFonts w:ascii="Arial" w:hAnsi="Arial" w:cs="Arial"/>
        </w:rPr>
      </w:pPr>
      <w:r w:rsidRPr="00EB4B52">
        <w:rPr>
          <w:rFonts w:ascii="Arial" w:hAnsi="Arial" w:cs="Arial"/>
        </w:rPr>
        <w:t xml:space="preserve"> </w:t>
      </w:r>
    </w:p>
    <w:p w14:paraId="534311A1" w14:textId="3BD12AB4" w:rsidR="000F7452" w:rsidRDefault="000F7452" w:rsidP="000F7452">
      <w:pPr>
        <w:widowControl/>
        <w:jc w:val="both"/>
        <w:rPr>
          <w:rFonts w:ascii="Arial" w:hAnsi="Arial" w:cs="Arial"/>
        </w:rPr>
      </w:pPr>
      <w:r w:rsidRPr="00EB4B52">
        <w:rPr>
          <w:rFonts w:ascii="Arial" w:hAnsi="Arial" w:cs="Arial"/>
          <w:sz w:val="28"/>
        </w:rPr>
        <w:t xml:space="preserve">Návratka </w:t>
      </w:r>
      <w:r w:rsidRPr="00EB4B52">
        <w:rPr>
          <w:rFonts w:ascii="Arial" w:hAnsi="Arial" w:cs="Arial"/>
        </w:rPr>
        <w:t xml:space="preserve">- vrátit do </w:t>
      </w:r>
      <w:r>
        <w:rPr>
          <w:rFonts w:ascii="Arial" w:hAnsi="Arial" w:cs="Arial"/>
        </w:rPr>
        <w:t>15</w:t>
      </w:r>
      <w:r w:rsidRPr="00EB4B52">
        <w:rPr>
          <w:rFonts w:ascii="Arial" w:hAnsi="Arial" w:cs="Arial"/>
        </w:rPr>
        <w:t xml:space="preserve">. 6. </w:t>
      </w:r>
      <w:r>
        <w:rPr>
          <w:rFonts w:ascii="Arial" w:hAnsi="Arial" w:cs="Arial"/>
        </w:rPr>
        <w:t>202</w:t>
      </w:r>
      <w:r w:rsidR="00A237FC">
        <w:rPr>
          <w:rFonts w:ascii="Arial" w:hAnsi="Arial" w:cs="Arial"/>
        </w:rPr>
        <w:t>5</w:t>
      </w:r>
    </w:p>
    <w:p w14:paraId="4F082FDE" w14:textId="77777777" w:rsidR="000F7452" w:rsidRPr="00EB4B52" w:rsidRDefault="000F7452" w:rsidP="000F7452">
      <w:pPr>
        <w:rPr>
          <w:rFonts w:ascii="Arial" w:hAnsi="Arial" w:cs="Arial"/>
        </w:rPr>
      </w:pPr>
      <w:r w:rsidRPr="00EB4B52">
        <w:rPr>
          <w:rFonts w:ascii="Arial" w:hAnsi="Arial" w:cs="Arial"/>
          <w:sz w:val="24"/>
        </w:rPr>
        <w:fldChar w:fldCharType="begin"/>
      </w:r>
      <w:r w:rsidRPr="00EB4B52">
        <w:rPr>
          <w:rFonts w:ascii="Arial" w:hAnsi="Arial" w:cs="Arial"/>
          <w:sz w:val="24"/>
        </w:rPr>
        <w:instrText>SYMBOL 34 \f "Wingdings" \s 12</w:instrText>
      </w:r>
      <w:r w:rsidRPr="00EB4B52">
        <w:rPr>
          <w:rFonts w:ascii="Arial" w:hAnsi="Arial" w:cs="Arial"/>
          <w:sz w:val="24"/>
        </w:rPr>
        <w:fldChar w:fldCharType="separate"/>
      </w:r>
      <w:r w:rsidRPr="00EB4B52">
        <w:rPr>
          <w:rFonts w:ascii="Arial" w:hAnsi="Arial" w:cs="Arial"/>
          <w:sz w:val="24"/>
        </w:rPr>
        <w:t>"</w:t>
      </w:r>
      <w:r w:rsidRPr="00EB4B52">
        <w:rPr>
          <w:rFonts w:ascii="Arial" w:hAnsi="Arial" w:cs="Arial"/>
          <w:sz w:val="24"/>
        </w:rPr>
        <w:fldChar w:fldCharType="end"/>
      </w:r>
      <w:r w:rsidRPr="00EB4B52">
        <w:rPr>
          <w:rFonts w:ascii="Arial" w:hAnsi="Arial" w:cs="Arial"/>
          <w:sz w:val="24"/>
        </w:rPr>
        <w:t>----------------------</w:t>
      </w:r>
      <w:r w:rsidRPr="00EB4B52">
        <w:rPr>
          <w:rFonts w:ascii="Arial" w:hAnsi="Arial" w:cs="Arial"/>
          <w:sz w:val="24"/>
        </w:rPr>
        <w:fldChar w:fldCharType="begin"/>
      </w:r>
      <w:r w:rsidRPr="00EB4B52">
        <w:rPr>
          <w:rFonts w:ascii="Arial" w:hAnsi="Arial" w:cs="Arial"/>
          <w:sz w:val="24"/>
        </w:rPr>
        <w:instrText>SYMBOL 35 \f "Wingdings" \s 12</w:instrText>
      </w:r>
      <w:r w:rsidRPr="00EB4B52">
        <w:rPr>
          <w:rFonts w:ascii="Arial" w:hAnsi="Arial" w:cs="Arial"/>
          <w:sz w:val="24"/>
        </w:rPr>
        <w:fldChar w:fldCharType="separate"/>
      </w:r>
      <w:r w:rsidRPr="00EB4B52">
        <w:rPr>
          <w:rFonts w:ascii="Arial" w:hAnsi="Arial" w:cs="Arial"/>
          <w:sz w:val="24"/>
        </w:rPr>
        <w:t>#</w:t>
      </w:r>
      <w:r w:rsidRPr="00EB4B52">
        <w:rPr>
          <w:rFonts w:ascii="Arial" w:hAnsi="Arial" w:cs="Arial"/>
          <w:sz w:val="24"/>
        </w:rPr>
        <w:fldChar w:fldCharType="end"/>
      </w:r>
      <w:r w:rsidRPr="00EB4B52">
        <w:rPr>
          <w:rFonts w:ascii="Arial" w:hAnsi="Arial" w:cs="Arial"/>
          <w:sz w:val="24"/>
        </w:rPr>
        <w:t>------------------------</w:t>
      </w:r>
      <w:r w:rsidRPr="00EB4B52">
        <w:rPr>
          <w:rFonts w:ascii="Arial" w:hAnsi="Arial" w:cs="Arial"/>
          <w:sz w:val="24"/>
        </w:rPr>
        <w:fldChar w:fldCharType="begin"/>
      </w:r>
      <w:r w:rsidRPr="00EB4B52">
        <w:rPr>
          <w:rFonts w:ascii="Arial" w:hAnsi="Arial" w:cs="Arial"/>
          <w:sz w:val="24"/>
        </w:rPr>
        <w:instrText>SYMBOL 34 \f "Wingdings" \s 12</w:instrText>
      </w:r>
      <w:r w:rsidRPr="00EB4B52">
        <w:rPr>
          <w:rFonts w:ascii="Arial" w:hAnsi="Arial" w:cs="Arial"/>
          <w:sz w:val="24"/>
        </w:rPr>
        <w:fldChar w:fldCharType="separate"/>
      </w:r>
      <w:r w:rsidRPr="00EB4B52">
        <w:rPr>
          <w:rFonts w:ascii="Arial" w:hAnsi="Arial" w:cs="Arial"/>
          <w:sz w:val="24"/>
        </w:rPr>
        <w:t>"</w:t>
      </w:r>
      <w:r w:rsidRPr="00EB4B52">
        <w:rPr>
          <w:rFonts w:ascii="Arial" w:hAnsi="Arial" w:cs="Arial"/>
          <w:sz w:val="24"/>
        </w:rPr>
        <w:fldChar w:fldCharType="end"/>
      </w:r>
      <w:r w:rsidRPr="00EB4B52">
        <w:rPr>
          <w:rFonts w:ascii="Arial" w:hAnsi="Arial" w:cs="Arial"/>
          <w:sz w:val="24"/>
        </w:rPr>
        <w:t>-----------------------</w:t>
      </w:r>
      <w:r w:rsidRPr="00EB4B52">
        <w:rPr>
          <w:rFonts w:ascii="Arial" w:hAnsi="Arial" w:cs="Arial"/>
          <w:sz w:val="24"/>
        </w:rPr>
        <w:fldChar w:fldCharType="begin"/>
      </w:r>
      <w:r w:rsidRPr="00EB4B52">
        <w:rPr>
          <w:rFonts w:ascii="Arial" w:hAnsi="Arial" w:cs="Arial"/>
          <w:sz w:val="24"/>
        </w:rPr>
        <w:instrText>SYMBOL 35 \f "Wingdings" \s 12</w:instrText>
      </w:r>
      <w:r w:rsidRPr="00EB4B52">
        <w:rPr>
          <w:rFonts w:ascii="Arial" w:hAnsi="Arial" w:cs="Arial"/>
          <w:sz w:val="24"/>
        </w:rPr>
        <w:fldChar w:fldCharType="separate"/>
      </w:r>
      <w:r w:rsidRPr="00EB4B52">
        <w:rPr>
          <w:rFonts w:ascii="Arial" w:hAnsi="Arial" w:cs="Arial"/>
          <w:sz w:val="24"/>
        </w:rPr>
        <w:t>#</w:t>
      </w:r>
      <w:r w:rsidRPr="00EB4B52">
        <w:rPr>
          <w:rFonts w:ascii="Arial" w:hAnsi="Arial" w:cs="Arial"/>
          <w:sz w:val="24"/>
        </w:rPr>
        <w:fldChar w:fldCharType="end"/>
      </w:r>
      <w:r w:rsidRPr="00EB4B52">
        <w:rPr>
          <w:rFonts w:ascii="Arial" w:hAnsi="Arial" w:cs="Arial"/>
          <w:sz w:val="24"/>
        </w:rPr>
        <w:t>------------------------</w:t>
      </w:r>
      <w:r w:rsidRPr="00EB4B52">
        <w:rPr>
          <w:rFonts w:ascii="Arial" w:hAnsi="Arial" w:cs="Arial"/>
          <w:sz w:val="24"/>
        </w:rPr>
        <w:fldChar w:fldCharType="begin"/>
      </w:r>
      <w:r w:rsidRPr="00EB4B52">
        <w:rPr>
          <w:rFonts w:ascii="Arial" w:hAnsi="Arial" w:cs="Arial"/>
          <w:sz w:val="24"/>
        </w:rPr>
        <w:instrText>SYMBOL 35 \f "Wingdings" \s 12</w:instrText>
      </w:r>
      <w:r w:rsidRPr="00EB4B52">
        <w:rPr>
          <w:rFonts w:ascii="Arial" w:hAnsi="Arial" w:cs="Arial"/>
          <w:sz w:val="24"/>
        </w:rPr>
        <w:fldChar w:fldCharType="separate"/>
      </w:r>
      <w:r w:rsidRPr="00EB4B52">
        <w:rPr>
          <w:rFonts w:ascii="Arial" w:hAnsi="Arial" w:cs="Arial"/>
          <w:sz w:val="24"/>
        </w:rPr>
        <w:t>#</w:t>
      </w:r>
      <w:r w:rsidRPr="00EB4B52">
        <w:rPr>
          <w:rFonts w:ascii="Arial" w:hAnsi="Arial" w:cs="Arial"/>
          <w:sz w:val="24"/>
        </w:rPr>
        <w:fldChar w:fldCharType="end"/>
      </w:r>
      <w:r w:rsidRPr="00EB4B52">
        <w:rPr>
          <w:rFonts w:ascii="Arial" w:hAnsi="Arial" w:cs="Arial"/>
          <w:sz w:val="24"/>
        </w:rPr>
        <w:t>-------</w:t>
      </w:r>
    </w:p>
    <w:p w14:paraId="08214473" w14:textId="77777777" w:rsidR="000F7452" w:rsidRPr="00EB4B52" w:rsidRDefault="000F7452" w:rsidP="000F7452">
      <w:pPr>
        <w:jc w:val="both"/>
        <w:rPr>
          <w:rFonts w:ascii="Arial" w:hAnsi="Arial" w:cs="Arial"/>
        </w:rPr>
      </w:pPr>
      <w:r w:rsidRPr="00EB4B52">
        <w:rPr>
          <w:rFonts w:ascii="Arial" w:hAnsi="Arial" w:cs="Arial"/>
        </w:rPr>
        <w:t>Potvrzuji správnost údajů a zavazuji se oznámit jakoukoliv změnu týkající se stravování. Souhlasím,</w:t>
      </w:r>
      <w:r>
        <w:rPr>
          <w:rFonts w:ascii="Arial" w:hAnsi="Arial" w:cs="Arial"/>
        </w:rPr>
        <w:t xml:space="preserve"> </w:t>
      </w:r>
      <w:r w:rsidRPr="00EB4B52">
        <w:rPr>
          <w:rFonts w:ascii="Arial" w:hAnsi="Arial" w:cs="Arial"/>
        </w:rPr>
        <w:t>že uvedené údaje mohou být použity do matriky ŠJ dle § 2.</w:t>
      </w:r>
      <w:r>
        <w:rPr>
          <w:rFonts w:ascii="Arial" w:hAnsi="Arial" w:cs="Arial"/>
        </w:rPr>
        <w:t xml:space="preserve"> </w:t>
      </w:r>
      <w:r w:rsidRPr="00EB4B52">
        <w:rPr>
          <w:rFonts w:ascii="Arial" w:hAnsi="Arial" w:cs="Arial"/>
        </w:rPr>
        <w:t>vyhlášky č.364/2005 o vedení dokumentace a zákona č.101/2000 Sb.,</w:t>
      </w:r>
      <w:r>
        <w:rPr>
          <w:rFonts w:ascii="Arial" w:hAnsi="Arial" w:cs="Arial"/>
        </w:rPr>
        <w:t xml:space="preserve"> </w:t>
      </w:r>
      <w:r w:rsidRPr="00EB4B52">
        <w:rPr>
          <w:rFonts w:ascii="Arial" w:hAnsi="Arial" w:cs="Arial"/>
        </w:rPr>
        <w:t>o ochraně osobních údajů.</w:t>
      </w:r>
    </w:p>
    <w:p w14:paraId="7F4B995C" w14:textId="77777777" w:rsidR="000F7452" w:rsidRPr="00EB4B52" w:rsidRDefault="000F7452" w:rsidP="000F7452">
      <w:pPr>
        <w:jc w:val="both"/>
        <w:rPr>
          <w:rFonts w:ascii="Arial" w:hAnsi="Arial" w:cs="Arial"/>
        </w:rPr>
      </w:pPr>
    </w:p>
    <w:p w14:paraId="1247575C" w14:textId="7EB98D16" w:rsidR="000F7452" w:rsidRPr="00EB4B52" w:rsidRDefault="000F7452" w:rsidP="000F7452">
      <w:pPr>
        <w:widowControl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Přihlašuji</w:t>
      </w:r>
      <w:r w:rsidRPr="006B0FD5">
        <w:rPr>
          <w:rFonts w:ascii="Arial" w:hAnsi="Arial" w:cs="Arial"/>
        </w:rPr>
        <w:t xml:space="preserve"> </w:t>
      </w:r>
      <w:r w:rsidRPr="00EB4B52">
        <w:rPr>
          <w:rFonts w:ascii="Arial" w:hAnsi="Arial" w:cs="Arial"/>
        </w:rPr>
        <w:t>své dítě ke školnímu stravování na školní rok 20</w:t>
      </w:r>
      <w:r>
        <w:rPr>
          <w:rFonts w:ascii="Arial" w:hAnsi="Arial" w:cs="Arial"/>
        </w:rPr>
        <w:t>2</w:t>
      </w:r>
      <w:r w:rsidR="00A237FC">
        <w:rPr>
          <w:rFonts w:ascii="Arial" w:hAnsi="Arial" w:cs="Arial"/>
        </w:rPr>
        <w:t>5</w:t>
      </w:r>
      <w:r w:rsidRPr="00EB4B52">
        <w:rPr>
          <w:rFonts w:ascii="Arial" w:hAnsi="Arial" w:cs="Arial"/>
        </w:rPr>
        <w:t>/</w:t>
      </w:r>
      <w:r>
        <w:rPr>
          <w:rFonts w:ascii="Arial" w:hAnsi="Arial" w:cs="Arial"/>
        </w:rPr>
        <w:t>202</w:t>
      </w:r>
      <w:r w:rsidR="00A237FC">
        <w:rPr>
          <w:rFonts w:ascii="Arial" w:hAnsi="Arial" w:cs="Arial"/>
        </w:rPr>
        <w:t>6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6946"/>
      </w:tblGrid>
      <w:tr w:rsidR="000F7452" w:rsidRPr="00EB4B52" w14:paraId="0E0184D7" w14:textId="77777777" w:rsidTr="00C21F94">
        <w:trPr>
          <w:trHeight w:val="325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EF1E7E" w14:textId="2253E02B" w:rsidR="000F7452" w:rsidRPr="00C21F94" w:rsidRDefault="000F7452" w:rsidP="00C84FF0">
            <w:pPr>
              <w:widowControl/>
              <w:tabs>
                <w:tab w:val="left" w:pos="2550"/>
              </w:tabs>
              <w:spacing w:after="240"/>
              <w:rPr>
                <w:rFonts w:ascii="Arial" w:hAnsi="Arial" w:cs="Arial"/>
                <w:bCs/>
              </w:rPr>
            </w:pPr>
            <w:r w:rsidRPr="00C21F94">
              <w:rPr>
                <w:rFonts w:ascii="Arial" w:hAnsi="Arial" w:cs="Arial"/>
                <w:bCs/>
              </w:rPr>
              <w:t>Příjmení, jméno, třída</w:t>
            </w:r>
            <w:r w:rsidR="00C84FF0">
              <w:rPr>
                <w:rFonts w:ascii="Arial" w:hAnsi="Arial" w:cs="Arial"/>
                <w:bCs/>
              </w:rPr>
              <w:tab/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198D8" w14:textId="46205453" w:rsidR="000F7452" w:rsidRPr="00EB4B52" w:rsidRDefault="000F7452" w:rsidP="004E5C5B">
            <w:pPr>
              <w:widowControl/>
              <w:spacing w:after="240"/>
              <w:rPr>
                <w:rFonts w:ascii="Arial" w:hAnsi="Arial" w:cs="Arial"/>
                <w:b/>
              </w:rPr>
            </w:pPr>
          </w:p>
        </w:tc>
      </w:tr>
      <w:tr w:rsidR="000F7452" w:rsidRPr="00EB4B52" w14:paraId="08BCFCC8" w14:textId="77777777" w:rsidTr="00C21F94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51F4EF" w14:textId="002F9CEE" w:rsidR="000F7452" w:rsidRPr="00C21F94" w:rsidRDefault="00AC5E62" w:rsidP="004E5C5B">
            <w:pPr>
              <w:widowControl/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Datum narození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2E63F1" w14:textId="77777777" w:rsidR="000F7452" w:rsidRPr="00EB4B52" w:rsidRDefault="000F7452" w:rsidP="004E5C5B">
            <w:pPr>
              <w:widowControl/>
              <w:spacing w:after="240"/>
              <w:rPr>
                <w:rFonts w:ascii="Arial" w:hAnsi="Arial" w:cs="Arial"/>
                <w:b/>
              </w:rPr>
            </w:pPr>
          </w:p>
        </w:tc>
      </w:tr>
      <w:tr w:rsidR="000F7452" w:rsidRPr="00EB4B52" w14:paraId="3396F866" w14:textId="77777777" w:rsidTr="005A13CA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A2B2B" w14:textId="2EC5CB9C" w:rsidR="000F7452" w:rsidRPr="00C21F94" w:rsidRDefault="0049008C" w:rsidP="004E5C5B">
            <w:pPr>
              <w:widowControl/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Číslo účtu</w:t>
            </w:r>
          </w:p>
        </w:tc>
      </w:tr>
      <w:tr w:rsidR="000F7452" w:rsidRPr="00EB4B52" w14:paraId="6C00459E" w14:textId="77777777" w:rsidTr="00C21F94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C42A7C" w14:textId="2756814E" w:rsidR="000F7452" w:rsidRPr="00C21F94" w:rsidRDefault="0049008C" w:rsidP="004E5C5B">
            <w:pPr>
              <w:widowControl/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Zdravotní stav</w:t>
            </w:r>
            <w:r w:rsidR="000F7452" w:rsidRPr="00C21F94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EB130" w14:textId="3CAB4229" w:rsidR="000F7452" w:rsidRPr="00EB4B52" w:rsidRDefault="000F7452" w:rsidP="004E5C5B">
            <w:pPr>
              <w:widowControl/>
              <w:spacing w:after="240"/>
              <w:rPr>
                <w:rFonts w:ascii="Arial" w:hAnsi="Arial" w:cs="Arial"/>
                <w:b/>
              </w:rPr>
            </w:pPr>
          </w:p>
        </w:tc>
      </w:tr>
      <w:tr w:rsidR="000F7452" w:rsidRPr="00EB4B52" w14:paraId="18744A5F" w14:textId="77777777" w:rsidTr="00C21F94">
        <w:trPr>
          <w:trHeight w:val="890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7F4B5D" w14:textId="77777777" w:rsidR="000F7452" w:rsidRPr="00C21F94" w:rsidRDefault="002668C3" w:rsidP="004E5C5B">
            <w:pPr>
              <w:widowControl/>
              <w:spacing w:after="240"/>
              <w:rPr>
                <w:rFonts w:ascii="Arial" w:hAnsi="Arial" w:cs="Arial"/>
                <w:bCs/>
              </w:rPr>
            </w:pPr>
            <w:r w:rsidRPr="00C21F94">
              <w:rPr>
                <w:rFonts w:ascii="Arial" w:hAnsi="Arial" w:cs="Arial"/>
                <w:bCs/>
              </w:rPr>
              <w:t>E-mail</w:t>
            </w:r>
            <w:r w:rsidR="000E18F6" w:rsidRPr="00C21F94">
              <w:rPr>
                <w:rFonts w:ascii="Arial" w:hAnsi="Arial" w:cs="Arial"/>
                <w:bCs/>
              </w:rPr>
              <w:t>:</w:t>
            </w:r>
          </w:p>
          <w:p w14:paraId="617BADAA" w14:textId="3260C989" w:rsidR="000E18F6" w:rsidRPr="00C21F94" w:rsidRDefault="000E18F6" w:rsidP="004E5C5B">
            <w:pPr>
              <w:widowControl/>
              <w:spacing w:after="240"/>
              <w:rPr>
                <w:rFonts w:ascii="Arial" w:hAnsi="Arial" w:cs="Arial"/>
                <w:bCs/>
              </w:rPr>
            </w:pPr>
            <w:r w:rsidRPr="00C21F94">
              <w:rPr>
                <w:rFonts w:ascii="Arial" w:hAnsi="Arial" w:cs="Arial"/>
                <w:bCs/>
              </w:rPr>
              <w:t>Telefon</w:t>
            </w:r>
            <w:r w:rsidR="00C21F94" w:rsidRPr="00C21F94">
              <w:rPr>
                <w:rFonts w:ascii="Arial" w:hAnsi="Arial" w:cs="Arial"/>
                <w:bCs/>
              </w:rPr>
              <w:t>:</w:t>
            </w:r>
            <w:r w:rsidRPr="00C21F94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248EB" w14:textId="1D33684E" w:rsidR="000F7452" w:rsidRPr="00EB4B52" w:rsidRDefault="00C5099B" w:rsidP="004E5C5B">
            <w:pPr>
              <w:widowControl/>
              <w:spacing w:after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Podpis zákonného zástupce</w:t>
            </w:r>
          </w:p>
        </w:tc>
      </w:tr>
    </w:tbl>
    <w:p w14:paraId="4055E0AC" w14:textId="77777777" w:rsidR="000F7452" w:rsidRPr="00EB4B52" w:rsidRDefault="000F7452" w:rsidP="000F7452">
      <w:pPr>
        <w:widowControl/>
        <w:spacing w:after="240"/>
        <w:rPr>
          <w:rFonts w:ascii="Arial" w:hAnsi="Arial" w:cs="Arial"/>
          <w:sz w:val="24"/>
        </w:rPr>
      </w:pPr>
    </w:p>
    <w:p w14:paraId="39990F3C" w14:textId="77777777" w:rsidR="000F7452" w:rsidRPr="00846B1A" w:rsidRDefault="000F7452" w:rsidP="000F7452">
      <w:pPr>
        <w:widowControl/>
        <w:pBdr>
          <w:top w:val="single" w:sz="6" w:space="1" w:color="auto"/>
        </w:pBdr>
        <w:spacing w:after="240"/>
        <w:ind w:left="5670"/>
        <w:jc w:val="right"/>
        <w:rPr>
          <w:rFonts w:ascii="Arial" w:hAnsi="Arial" w:cs="Arial"/>
          <w:sz w:val="24"/>
        </w:rPr>
      </w:pPr>
      <w:r w:rsidRPr="00EB4B52">
        <w:rPr>
          <w:rFonts w:ascii="Arial" w:hAnsi="Arial" w:cs="Arial"/>
        </w:rPr>
        <w:t>podpis zákonného zástupce žáka</w:t>
      </w:r>
    </w:p>
    <w:p w14:paraId="30F5E6C3" w14:textId="77777777" w:rsidR="000D2270" w:rsidRPr="000F7452" w:rsidRDefault="000D2270" w:rsidP="000F7452"/>
    <w:sectPr w:rsidR="000D2270" w:rsidRPr="000F7452" w:rsidSect="0088106F">
      <w:headerReference w:type="default" r:id="rId9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B7CB" w14:textId="77777777" w:rsidR="00102646" w:rsidRDefault="00102646">
      <w:r>
        <w:separator/>
      </w:r>
    </w:p>
  </w:endnote>
  <w:endnote w:type="continuationSeparator" w:id="0">
    <w:p w14:paraId="74F8251B" w14:textId="77777777" w:rsidR="00102646" w:rsidRDefault="0010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5D53" w14:textId="77777777" w:rsidR="00102646" w:rsidRDefault="00102646">
      <w:r>
        <w:separator/>
      </w:r>
    </w:p>
  </w:footnote>
  <w:footnote w:type="continuationSeparator" w:id="0">
    <w:p w14:paraId="0AD67526" w14:textId="77777777" w:rsidR="00102646" w:rsidRDefault="0010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EA30" w14:textId="45A9651F" w:rsidR="00F420D1" w:rsidRDefault="00F420D1" w:rsidP="004E391D">
    <w:pPr>
      <w:keepNext/>
      <w:framePr w:dropCap="drop" w:lines="3" w:wrap="around" w:vAnchor="text" w:hAnchor="page" w:x="736" w:y="-707"/>
      <w:tabs>
        <w:tab w:val="left" w:pos="5954"/>
      </w:tabs>
      <w:spacing w:line="1411" w:lineRule="exact"/>
      <w:rPr>
        <w:b/>
        <w:position w:val="-19"/>
      </w:rPr>
    </w:pPr>
  </w:p>
  <w:p w14:paraId="0597270D" w14:textId="77777777" w:rsidR="00357191" w:rsidRDefault="00BE4844">
    <w:pPr>
      <w:widowControl/>
      <w:tabs>
        <w:tab w:val="left" w:pos="5954"/>
      </w:tabs>
      <w:rPr>
        <w:b/>
        <w:sz w:val="28"/>
        <w:szCs w:val="28"/>
      </w:rPr>
    </w:pPr>
    <w:r>
      <w:rPr>
        <w:b/>
        <w:noProof/>
        <w:position w:val="-19"/>
      </w:rPr>
      <w:drawing>
        <wp:anchor distT="0" distB="0" distL="114300" distR="114300" simplePos="0" relativeHeight="251658240" behindDoc="1" locked="0" layoutInCell="1" allowOverlap="1" wp14:anchorId="5A00E952" wp14:editId="5D51D9BE">
          <wp:simplePos x="0" y="0"/>
          <wp:positionH relativeFrom="column">
            <wp:posOffset>3810</wp:posOffset>
          </wp:positionH>
          <wp:positionV relativeFrom="page">
            <wp:posOffset>447675</wp:posOffset>
          </wp:positionV>
          <wp:extent cx="576580" cy="807720"/>
          <wp:effectExtent l="0" t="0" r="0" b="0"/>
          <wp:wrapTight wrapText="bothSides">
            <wp:wrapPolygon edited="0">
              <wp:start x="0" y="0"/>
              <wp:lineTo x="0" y="20887"/>
              <wp:lineTo x="20696" y="20887"/>
              <wp:lineTo x="20696" y="0"/>
              <wp:lineTo x="0" y="0"/>
            </wp:wrapPolygon>
          </wp:wrapTight>
          <wp:docPr id="1" name="obrázek 1" descr="Obsah obrázku skica, kresba, bílé, Perokresb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skica, kresba, bílé, Perokresb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103C">
      <w:rPr>
        <w:b/>
        <w:sz w:val="28"/>
        <w:szCs w:val="28"/>
      </w:rPr>
      <w:t xml:space="preserve">               </w:t>
    </w:r>
  </w:p>
  <w:p w14:paraId="42F6EA31" w14:textId="1B8E20AB" w:rsidR="00F420D1" w:rsidRPr="00360AF4" w:rsidRDefault="00397660" w:rsidP="00397660">
    <w:pPr>
      <w:widowControl/>
      <w:tabs>
        <w:tab w:val="left" w:pos="5954"/>
      </w:tabs>
      <w:rPr>
        <w:b/>
        <w:noProof/>
        <w:position w:val="-19"/>
      </w:rPr>
    </w:pPr>
    <w:r>
      <w:rPr>
        <w:b/>
        <w:sz w:val="28"/>
        <w:szCs w:val="28"/>
      </w:rPr>
      <w:t xml:space="preserve">               </w:t>
    </w:r>
    <w:r w:rsidR="00DC103C">
      <w:rPr>
        <w:b/>
        <w:sz w:val="28"/>
        <w:szCs w:val="28"/>
      </w:rPr>
      <w:t>Z</w:t>
    </w:r>
    <w:r w:rsidR="00BE4844" w:rsidRPr="00BD5E7B">
      <w:rPr>
        <w:b/>
        <w:sz w:val="28"/>
        <w:szCs w:val="28"/>
      </w:rPr>
      <w:t>ákladní</w:t>
    </w:r>
    <w:r w:rsidR="00F420D1" w:rsidRPr="00BD5E7B">
      <w:rPr>
        <w:b/>
        <w:sz w:val="28"/>
        <w:szCs w:val="28"/>
      </w:rPr>
      <w:t xml:space="preserve"> škola Pardubice, Benešovo náměstí 590</w:t>
    </w:r>
  </w:p>
  <w:p w14:paraId="42F6EA32" w14:textId="1AE36BE0" w:rsidR="00F420D1" w:rsidRPr="00DC103C" w:rsidRDefault="0016670E" w:rsidP="0001756D">
    <w:pPr>
      <w:widowControl/>
      <w:pBdr>
        <w:bottom w:val="single" w:sz="6" w:space="0" w:color="auto"/>
      </w:pBdr>
      <w:tabs>
        <w:tab w:val="left" w:pos="5954"/>
      </w:tabs>
      <w:rPr>
        <w:b/>
        <w:spacing w:val="86"/>
        <w:sz w:val="24"/>
        <w:szCs w:val="24"/>
      </w:rPr>
    </w:pPr>
    <w:r w:rsidRPr="00BD5E7B">
      <w:rPr>
        <w:b/>
        <w:spacing w:val="86"/>
        <w:sz w:val="28"/>
        <w:szCs w:val="28"/>
      </w:rPr>
      <w:t xml:space="preserve">  </w:t>
    </w:r>
    <w:r w:rsidR="00DC103C" w:rsidRPr="00DC103C">
      <w:rPr>
        <w:b/>
        <w:spacing w:val="86"/>
        <w:sz w:val="24"/>
        <w:szCs w:val="24"/>
      </w:rPr>
      <w:t>B</w:t>
    </w:r>
    <w:r w:rsidR="00F420D1" w:rsidRPr="00DC103C">
      <w:rPr>
        <w:b/>
        <w:spacing w:val="86"/>
        <w:sz w:val="24"/>
        <w:szCs w:val="24"/>
      </w:rPr>
      <w:t>enešovo náměstí 590,</w:t>
    </w:r>
    <w:r w:rsidR="007D116B" w:rsidRPr="00DC103C">
      <w:rPr>
        <w:b/>
        <w:spacing w:val="86"/>
        <w:sz w:val="24"/>
        <w:szCs w:val="24"/>
      </w:rPr>
      <w:t xml:space="preserve"> </w:t>
    </w:r>
    <w:r w:rsidR="00F420D1" w:rsidRPr="00DC103C">
      <w:rPr>
        <w:b/>
        <w:spacing w:val="86"/>
        <w:sz w:val="24"/>
        <w:szCs w:val="24"/>
      </w:rPr>
      <w:t>Pardubice 530 02</w:t>
    </w:r>
  </w:p>
  <w:p w14:paraId="42F6EA33" w14:textId="21AE26B3" w:rsidR="00F420D1" w:rsidRPr="00636934" w:rsidRDefault="00397660" w:rsidP="00DC103C">
    <w:r>
      <w:t xml:space="preserve"> </w:t>
    </w:r>
    <w:r w:rsidR="00C02536" w:rsidRPr="00636934">
      <w:t>t</w:t>
    </w:r>
    <w:r w:rsidR="00F420D1" w:rsidRPr="00636934">
      <w:t xml:space="preserve">elefon: 464 629 210, e-mail: </w:t>
    </w:r>
    <w:r w:rsidR="00C02536" w:rsidRPr="00636934">
      <w:t>skola@benesovka.cz,</w:t>
    </w:r>
    <w:r w:rsidR="00F420D1" w:rsidRPr="00636934">
      <w:t xml:space="preserve"> </w:t>
    </w:r>
    <w:r w:rsidR="006A2C42" w:rsidRPr="00636934">
      <w:t xml:space="preserve">datová schránka: gvnhki9, </w:t>
    </w:r>
    <w:r w:rsidR="00F420D1" w:rsidRPr="00636934">
      <w:t>www.benesovka.cz</w:t>
    </w:r>
  </w:p>
  <w:p w14:paraId="42F6EA34" w14:textId="77777777" w:rsidR="002F5534" w:rsidRPr="007D116B" w:rsidRDefault="002F5534" w:rsidP="00C02536">
    <w:pPr>
      <w:widowControl/>
      <w:tabs>
        <w:tab w:val="left" w:pos="5954"/>
      </w:tabs>
      <w:jc w:val="center"/>
      <w:rPr>
        <w:sz w:val="22"/>
        <w:szCs w:val="22"/>
      </w:rPr>
    </w:pPr>
  </w:p>
  <w:p w14:paraId="42F6EA35" w14:textId="77777777" w:rsidR="00F420D1" w:rsidRDefault="00F420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0FE88B6"/>
    <w:lvl w:ilvl="0">
      <w:numFmt w:val="decimal"/>
      <w:lvlText w:val="*"/>
      <w:lvlJc w:val="left"/>
    </w:lvl>
  </w:abstractNum>
  <w:abstractNum w:abstractNumId="1" w15:restartNumberingAfterBreak="0">
    <w:nsid w:val="0AA462F5"/>
    <w:multiLevelType w:val="multilevel"/>
    <w:tmpl w:val="5BF2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93CA6"/>
    <w:multiLevelType w:val="hybridMultilevel"/>
    <w:tmpl w:val="DAC6925E"/>
    <w:lvl w:ilvl="0" w:tplc="46D2689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D6F6A27"/>
    <w:multiLevelType w:val="multilevel"/>
    <w:tmpl w:val="4054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64A4F"/>
    <w:multiLevelType w:val="multilevel"/>
    <w:tmpl w:val="00DC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96053"/>
    <w:multiLevelType w:val="multilevel"/>
    <w:tmpl w:val="59C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03D21"/>
    <w:multiLevelType w:val="hybridMultilevel"/>
    <w:tmpl w:val="0C766E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AAF"/>
    <w:multiLevelType w:val="multilevel"/>
    <w:tmpl w:val="355C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B513E"/>
    <w:multiLevelType w:val="multilevel"/>
    <w:tmpl w:val="F53A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D4569"/>
    <w:multiLevelType w:val="hybridMultilevel"/>
    <w:tmpl w:val="F1862114"/>
    <w:lvl w:ilvl="0" w:tplc="89F892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CB3482"/>
    <w:multiLevelType w:val="multilevel"/>
    <w:tmpl w:val="42E2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60A63"/>
    <w:multiLevelType w:val="multilevel"/>
    <w:tmpl w:val="3DF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B09A3"/>
    <w:multiLevelType w:val="multilevel"/>
    <w:tmpl w:val="CE74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7F1977"/>
    <w:multiLevelType w:val="hybridMultilevel"/>
    <w:tmpl w:val="544A19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24474"/>
    <w:multiLevelType w:val="multilevel"/>
    <w:tmpl w:val="BE20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222641">
    <w:abstractNumId w:val="6"/>
  </w:num>
  <w:num w:numId="2" w16cid:durableId="1267038916">
    <w:abstractNumId w:val="9"/>
  </w:num>
  <w:num w:numId="3" w16cid:durableId="1749420224">
    <w:abstractNumId w:val="13"/>
  </w:num>
  <w:num w:numId="4" w16cid:durableId="635374017">
    <w:abstractNumId w:val="2"/>
  </w:num>
  <w:num w:numId="5" w16cid:durableId="1972974227">
    <w:abstractNumId w:val="11"/>
  </w:num>
  <w:num w:numId="6" w16cid:durableId="565147159">
    <w:abstractNumId w:val="14"/>
  </w:num>
  <w:num w:numId="7" w16cid:durableId="1128858864">
    <w:abstractNumId w:val="7"/>
  </w:num>
  <w:num w:numId="8" w16cid:durableId="1609924197">
    <w:abstractNumId w:val="4"/>
  </w:num>
  <w:num w:numId="9" w16cid:durableId="1627081343">
    <w:abstractNumId w:val="8"/>
  </w:num>
  <w:num w:numId="10" w16cid:durableId="1663503614">
    <w:abstractNumId w:val="10"/>
  </w:num>
  <w:num w:numId="11" w16cid:durableId="1654800011">
    <w:abstractNumId w:val="3"/>
  </w:num>
  <w:num w:numId="12" w16cid:durableId="1704288065">
    <w:abstractNumId w:val="5"/>
  </w:num>
  <w:num w:numId="13" w16cid:durableId="1907303919">
    <w:abstractNumId w:val="1"/>
  </w:num>
  <w:num w:numId="14" w16cid:durableId="768737495">
    <w:abstractNumId w:val="12"/>
  </w:num>
  <w:num w:numId="15" w16cid:durableId="19916660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1D"/>
    <w:rsid w:val="00005A47"/>
    <w:rsid w:val="000130DC"/>
    <w:rsid w:val="00016C76"/>
    <w:rsid w:val="0001756D"/>
    <w:rsid w:val="00033507"/>
    <w:rsid w:val="00041908"/>
    <w:rsid w:val="000503DB"/>
    <w:rsid w:val="00051590"/>
    <w:rsid w:val="0005202F"/>
    <w:rsid w:val="00053A82"/>
    <w:rsid w:val="00060173"/>
    <w:rsid w:val="00061755"/>
    <w:rsid w:val="0007080F"/>
    <w:rsid w:val="00075302"/>
    <w:rsid w:val="000842DE"/>
    <w:rsid w:val="000852E3"/>
    <w:rsid w:val="000865D5"/>
    <w:rsid w:val="00090327"/>
    <w:rsid w:val="0009339B"/>
    <w:rsid w:val="00096D5F"/>
    <w:rsid w:val="000B1C93"/>
    <w:rsid w:val="000B2BA7"/>
    <w:rsid w:val="000D2270"/>
    <w:rsid w:val="000D6040"/>
    <w:rsid w:val="000D7B72"/>
    <w:rsid w:val="000E0571"/>
    <w:rsid w:val="000E18F6"/>
    <w:rsid w:val="000E3E5A"/>
    <w:rsid w:val="000E41C4"/>
    <w:rsid w:val="000E7504"/>
    <w:rsid w:val="000F16AA"/>
    <w:rsid w:val="000F411D"/>
    <w:rsid w:val="000F7452"/>
    <w:rsid w:val="00100B78"/>
    <w:rsid w:val="00102646"/>
    <w:rsid w:val="00104A62"/>
    <w:rsid w:val="001122D1"/>
    <w:rsid w:val="0012089B"/>
    <w:rsid w:val="00124791"/>
    <w:rsid w:val="00136B8F"/>
    <w:rsid w:val="0014556F"/>
    <w:rsid w:val="001511C5"/>
    <w:rsid w:val="00161BFC"/>
    <w:rsid w:val="0016670E"/>
    <w:rsid w:val="00170544"/>
    <w:rsid w:val="001813C8"/>
    <w:rsid w:val="0018191E"/>
    <w:rsid w:val="00183CC7"/>
    <w:rsid w:val="00186EDA"/>
    <w:rsid w:val="001957E0"/>
    <w:rsid w:val="001B32F0"/>
    <w:rsid w:val="001C25C4"/>
    <w:rsid w:val="001C7243"/>
    <w:rsid w:val="001D262B"/>
    <w:rsid w:val="001D3552"/>
    <w:rsid w:val="001D7805"/>
    <w:rsid w:val="001E529E"/>
    <w:rsid w:val="001F476C"/>
    <w:rsid w:val="001F5A23"/>
    <w:rsid w:val="00200207"/>
    <w:rsid w:val="00211F28"/>
    <w:rsid w:val="00214A69"/>
    <w:rsid w:val="0022058E"/>
    <w:rsid w:val="00220FD4"/>
    <w:rsid w:val="002230D0"/>
    <w:rsid w:val="002337B5"/>
    <w:rsid w:val="00235F65"/>
    <w:rsid w:val="00247A4B"/>
    <w:rsid w:val="002502A5"/>
    <w:rsid w:val="00253112"/>
    <w:rsid w:val="002532E0"/>
    <w:rsid w:val="002569A7"/>
    <w:rsid w:val="002571A6"/>
    <w:rsid w:val="00261744"/>
    <w:rsid w:val="0026303E"/>
    <w:rsid w:val="00264DD5"/>
    <w:rsid w:val="002668C3"/>
    <w:rsid w:val="00272FEE"/>
    <w:rsid w:val="002754F5"/>
    <w:rsid w:val="00275C29"/>
    <w:rsid w:val="00281AB0"/>
    <w:rsid w:val="00286BE9"/>
    <w:rsid w:val="00286F47"/>
    <w:rsid w:val="00293218"/>
    <w:rsid w:val="0029342F"/>
    <w:rsid w:val="002A5A5B"/>
    <w:rsid w:val="002C569D"/>
    <w:rsid w:val="002C5DCE"/>
    <w:rsid w:val="002D2BF5"/>
    <w:rsid w:val="002D44E4"/>
    <w:rsid w:val="002D4AE5"/>
    <w:rsid w:val="002E3D16"/>
    <w:rsid w:val="002E58CD"/>
    <w:rsid w:val="002F5534"/>
    <w:rsid w:val="002F6033"/>
    <w:rsid w:val="00301B8B"/>
    <w:rsid w:val="003102F9"/>
    <w:rsid w:val="00323B5A"/>
    <w:rsid w:val="003279E0"/>
    <w:rsid w:val="0033051F"/>
    <w:rsid w:val="00337EDB"/>
    <w:rsid w:val="00344D93"/>
    <w:rsid w:val="00347F6F"/>
    <w:rsid w:val="0035032C"/>
    <w:rsid w:val="003562B8"/>
    <w:rsid w:val="00357191"/>
    <w:rsid w:val="00360AF4"/>
    <w:rsid w:val="00363755"/>
    <w:rsid w:val="00370768"/>
    <w:rsid w:val="0037377F"/>
    <w:rsid w:val="003802F3"/>
    <w:rsid w:val="00384387"/>
    <w:rsid w:val="0039457A"/>
    <w:rsid w:val="00397005"/>
    <w:rsid w:val="0039710E"/>
    <w:rsid w:val="00397660"/>
    <w:rsid w:val="003A0202"/>
    <w:rsid w:val="003A60B5"/>
    <w:rsid w:val="003C0287"/>
    <w:rsid w:val="003C23CD"/>
    <w:rsid w:val="003C2C97"/>
    <w:rsid w:val="003C3CDE"/>
    <w:rsid w:val="003D4B35"/>
    <w:rsid w:val="003D7370"/>
    <w:rsid w:val="003E2B02"/>
    <w:rsid w:val="003F371C"/>
    <w:rsid w:val="003F3DEB"/>
    <w:rsid w:val="003F400E"/>
    <w:rsid w:val="004049F4"/>
    <w:rsid w:val="0040740A"/>
    <w:rsid w:val="00412CDA"/>
    <w:rsid w:val="004136F1"/>
    <w:rsid w:val="004245F4"/>
    <w:rsid w:val="00425B4F"/>
    <w:rsid w:val="00432169"/>
    <w:rsid w:val="00444DAB"/>
    <w:rsid w:val="0045028F"/>
    <w:rsid w:val="00450601"/>
    <w:rsid w:val="004545E3"/>
    <w:rsid w:val="00462277"/>
    <w:rsid w:val="00465F36"/>
    <w:rsid w:val="00477339"/>
    <w:rsid w:val="0047740E"/>
    <w:rsid w:val="0048317B"/>
    <w:rsid w:val="00483AEF"/>
    <w:rsid w:val="0049008C"/>
    <w:rsid w:val="0049321C"/>
    <w:rsid w:val="004939D6"/>
    <w:rsid w:val="004A0CA7"/>
    <w:rsid w:val="004B1C5F"/>
    <w:rsid w:val="004B3C4A"/>
    <w:rsid w:val="004C351E"/>
    <w:rsid w:val="004C685F"/>
    <w:rsid w:val="004C71CA"/>
    <w:rsid w:val="004C727C"/>
    <w:rsid w:val="004D193E"/>
    <w:rsid w:val="004D231E"/>
    <w:rsid w:val="004D4703"/>
    <w:rsid w:val="004E12E7"/>
    <w:rsid w:val="004E214A"/>
    <w:rsid w:val="004E391D"/>
    <w:rsid w:val="004E59A6"/>
    <w:rsid w:val="004F7C43"/>
    <w:rsid w:val="005015AD"/>
    <w:rsid w:val="0051585B"/>
    <w:rsid w:val="00517C31"/>
    <w:rsid w:val="00523C80"/>
    <w:rsid w:val="00527B46"/>
    <w:rsid w:val="00531EF9"/>
    <w:rsid w:val="00534FC8"/>
    <w:rsid w:val="00550951"/>
    <w:rsid w:val="00557D09"/>
    <w:rsid w:val="00561D20"/>
    <w:rsid w:val="0056287B"/>
    <w:rsid w:val="005642E6"/>
    <w:rsid w:val="0056555F"/>
    <w:rsid w:val="00565859"/>
    <w:rsid w:val="00567B3B"/>
    <w:rsid w:val="00581C21"/>
    <w:rsid w:val="00597FB7"/>
    <w:rsid w:val="005A13CA"/>
    <w:rsid w:val="005A7D8D"/>
    <w:rsid w:val="005B2814"/>
    <w:rsid w:val="005B33A4"/>
    <w:rsid w:val="005B3740"/>
    <w:rsid w:val="005B6F1B"/>
    <w:rsid w:val="005C366C"/>
    <w:rsid w:val="005C4462"/>
    <w:rsid w:val="005C633D"/>
    <w:rsid w:val="005C652E"/>
    <w:rsid w:val="005D3AE7"/>
    <w:rsid w:val="005E0329"/>
    <w:rsid w:val="005E0909"/>
    <w:rsid w:val="005F7CAC"/>
    <w:rsid w:val="006008B1"/>
    <w:rsid w:val="00610D67"/>
    <w:rsid w:val="006124C2"/>
    <w:rsid w:val="006155AD"/>
    <w:rsid w:val="00615B78"/>
    <w:rsid w:val="00623BEB"/>
    <w:rsid w:val="00634484"/>
    <w:rsid w:val="00636934"/>
    <w:rsid w:val="0064232B"/>
    <w:rsid w:val="0065328A"/>
    <w:rsid w:val="006565F7"/>
    <w:rsid w:val="00663666"/>
    <w:rsid w:val="00663700"/>
    <w:rsid w:val="006716E9"/>
    <w:rsid w:val="00671D58"/>
    <w:rsid w:val="00671D63"/>
    <w:rsid w:val="006732F1"/>
    <w:rsid w:val="00673804"/>
    <w:rsid w:val="00677C19"/>
    <w:rsid w:val="00681FB2"/>
    <w:rsid w:val="0068475F"/>
    <w:rsid w:val="0068582A"/>
    <w:rsid w:val="0068690F"/>
    <w:rsid w:val="00686DD2"/>
    <w:rsid w:val="00687BD5"/>
    <w:rsid w:val="00692566"/>
    <w:rsid w:val="006A2C42"/>
    <w:rsid w:val="006A5457"/>
    <w:rsid w:val="006B2F52"/>
    <w:rsid w:val="006B396F"/>
    <w:rsid w:val="006C200C"/>
    <w:rsid w:val="006C2FFD"/>
    <w:rsid w:val="006C3B5B"/>
    <w:rsid w:val="006D0015"/>
    <w:rsid w:val="006D1177"/>
    <w:rsid w:val="006D14A8"/>
    <w:rsid w:val="006D60B6"/>
    <w:rsid w:val="006D6CBB"/>
    <w:rsid w:val="006D71AD"/>
    <w:rsid w:val="006E5BFC"/>
    <w:rsid w:val="006F4D5B"/>
    <w:rsid w:val="006F7119"/>
    <w:rsid w:val="0071080D"/>
    <w:rsid w:val="007134C9"/>
    <w:rsid w:val="00713D2C"/>
    <w:rsid w:val="00720057"/>
    <w:rsid w:val="007356C3"/>
    <w:rsid w:val="007400F3"/>
    <w:rsid w:val="007534C3"/>
    <w:rsid w:val="007566CA"/>
    <w:rsid w:val="00757163"/>
    <w:rsid w:val="007650FA"/>
    <w:rsid w:val="007675F8"/>
    <w:rsid w:val="00777908"/>
    <w:rsid w:val="00782E40"/>
    <w:rsid w:val="0079196C"/>
    <w:rsid w:val="007934BE"/>
    <w:rsid w:val="00793E8E"/>
    <w:rsid w:val="007A6349"/>
    <w:rsid w:val="007B245D"/>
    <w:rsid w:val="007B412F"/>
    <w:rsid w:val="007C6802"/>
    <w:rsid w:val="007C7C75"/>
    <w:rsid w:val="007D116B"/>
    <w:rsid w:val="007D19EA"/>
    <w:rsid w:val="007D5730"/>
    <w:rsid w:val="007E1E17"/>
    <w:rsid w:val="007F0D83"/>
    <w:rsid w:val="007F5A4D"/>
    <w:rsid w:val="007F6275"/>
    <w:rsid w:val="007F7AE1"/>
    <w:rsid w:val="00813885"/>
    <w:rsid w:val="008141EA"/>
    <w:rsid w:val="00823BEE"/>
    <w:rsid w:val="008262D0"/>
    <w:rsid w:val="00826D72"/>
    <w:rsid w:val="0083251E"/>
    <w:rsid w:val="00832BEE"/>
    <w:rsid w:val="00835641"/>
    <w:rsid w:val="00853B1B"/>
    <w:rsid w:val="00854E0D"/>
    <w:rsid w:val="0085509C"/>
    <w:rsid w:val="00871C88"/>
    <w:rsid w:val="0087569F"/>
    <w:rsid w:val="00877929"/>
    <w:rsid w:val="0088106F"/>
    <w:rsid w:val="00881B5C"/>
    <w:rsid w:val="00887061"/>
    <w:rsid w:val="008879E5"/>
    <w:rsid w:val="00895E90"/>
    <w:rsid w:val="008A329D"/>
    <w:rsid w:val="008A68C8"/>
    <w:rsid w:val="008B0253"/>
    <w:rsid w:val="008B4BA0"/>
    <w:rsid w:val="008D4B26"/>
    <w:rsid w:val="008D7DE9"/>
    <w:rsid w:val="009121D4"/>
    <w:rsid w:val="00924157"/>
    <w:rsid w:val="00924395"/>
    <w:rsid w:val="00926E8C"/>
    <w:rsid w:val="00930280"/>
    <w:rsid w:val="009324D1"/>
    <w:rsid w:val="00934D74"/>
    <w:rsid w:val="009372CF"/>
    <w:rsid w:val="00937ACB"/>
    <w:rsid w:val="00946B90"/>
    <w:rsid w:val="00947B86"/>
    <w:rsid w:val="00957A27"/>
    <w:rsid w:val="00960949"/>
    <w:rsid w:val="0096112E"/>
    <w:rsid w:val="0096392A"/>
    <w:rsid w:val="0096564F"/>
    <w:rsid w:val="00976A45"/>
    <w:rsid w:val="00985626"/>
    <w:rsid w:val="00985B2E"/>
    <w:rsid w:val="0099029E"/>
    <w:rsid w:val="009941F6"/>
    <w:rsid w:val="009944B9"/>
    <w:rsid w:val="009A0802"/>
    <w:rsid w:val="009C7FC3"/>
    <w:rsid w:val="009D1882"/>
    <w:rsid w:val="009D3DE1"/>
    <w:rsid w:val="009D4502"/>
    <w:rsid w:val="009D68E7"/>
    <w:rsid w:val="009E027D"/>
    <w:rsid w:val="009F476B"/>
    <w:rsid w:val="009F5CE5"/>
    <w:rsid w:val="00A21C7F"/>
    <w:rsid w:val="00A2334E"/>
    <w:rsid w:val="00A237FC"/>
    <w:rsid w:val="00A32851"/>
    <w:rsid w:val="00A34E33"/>
    <w:rsid w:val="00A41D78"/>
    <w:rsid w:val="00A42600"/>
    <w:rsid w:val="00A43317"/>
    <w:rsid w:val="00A45627"/>
    <w:rsid w:val="00A529EA"/>
    <w:rsid w:val="00A6166D"/>
    <w:rsid w:val="00A643E9"/>
    <w:rsid w:val="00A648B8"/>
    <w:rsid w:val="00A67AFC"/>
    <w:rsid w:val="00A70F6D"/>
    <w:rsid w:val="00A7329A"/>
    <w:rsid w:val="00A75C07"/>
    <w:rsid w:val="00A777F7"/>
    <w:rsid w:val="00A806E7"/>
    <w:rsid w:val="00A83FB9"/>
    <w:rsid w:val="00A85A45"/>
    <w:rsid w:val="00A90425"/>
    <w:rsid w:val="00A904C2"/>
    <w:rsid w:val="00A93EA0"/>
    <w:rsid w:val="00A972C5"/>
    <w:rsid w:val="00AA32E5"/>
    <w:rsid w:val="00AA65D7"/>
    <w:rsid w:val="00AB1F7C"/>
    <w:rsid w:val="00AB322B"/>
    <w:rsid w:val="00AC4922"/>
    <w:rsid w:val="00AC5E62"/>
    <w:rsid w:val="00AC6A18"/>
    <w:rsid w:val="00AD1C8A"/>
    <w:rsid w:val="00AD43DD"/>
    <w:rsid w:val="00AD4A8B"/>
    <w:rsid w:val="00AD4C14"/>
    <w:rsid w:val="00AD7980"/>
    <w:rsid w:val="00AE0E51"/>
    <w:rsid w:val="00AE1055"/>
    <w:rsid w:val="00AE5931"/>
    <w:rsid w:val="00AE5C87"/>
    <w:rsid w:val="00AE7C12"/>
    <w:rsid w:val="00B00730"/>
    <w:rsid w:val="00B07747"/>
    <w:rsid w:val="00B11A2C"/>
    <w:rsid w:val="00B11CAA"/>
    <w:rsid w:val="00B15490"/>
    <w:rsid w:val="00B1700C"/>
    <w:rsid w:val="00B17862"/>
    <w:rsid w:val="00B23EE9"/>
    <w:rsid w:val="00B35B4B"/>
    <w:rsid w:val="00B409D2"/>
    <w:rsid w:val="00B40E1A"/>
    <w:rsid w:val="00B522C7"/>
    <w:rsid w:val="00B614A2"/>
    <w:rsid w:val="00B62C0B"/>
    <w:rsid w:val="00B70BE7"/>
    <w:rsid w:val="00B7571A"/>
    <w:rsid w:val="00B80B6A"/>
    <w:rsid w:val="00B85254"/>
    <w:rsid w:val="00B87CDE"/>
    <w:rsid w:val="00B9535D"/>
    <w:rsid w:val="00B96197"/>
    <w:rsid w:val="00BB063B"/>
    <w:rsid w:val="00BC5F4F"/>
    <w:rsid w:val="00BC7C66"/>
    <w:rsid w:val="00BD3D54"/>
    <w:rsid w:val="00BD5E7B"/>
    <w:rsid w:val="00BD7382"/>
    <w:rsid w:val="00BE075E"/>
    <w:rsid w:val="00BE4844"/>
    <w:rsid w:val="00BE5FCC"/>
    <w:rsid w:val="00BF58DF"/>
    <w:rsid w:val="00C02536"/>
    <w:rsid w:val="00C11999"/>
    <w:rsid w:val="00C21F94"/>
    <w:rsid w:val="00C223E5"/>
    <w:rsid w:val="00C2476F"/>
    <w:rsid w:val="00C30D81"/>
    <w:rsid w:val="00C36D59"/>
    <w:rsid w:val="00C5099B"/>
    <w:rsid w:val="00C53F30"/>
    <w:rsid w:val="00C64ED8"/>
    <w:rsid w:val="00C84FF0"/>
    <w:rsid w:val="00C9453D"/>
    <w:rsid w:val="00CA622A"/>
    <w:rsid w:val="00CA73F9"/>
    <w:rsid w:val="00CA7976"/>
    <w:rsid w:val="00CA7BFA"/>
    <w:rsid w:val="00CB0749"/>
    <w:rsid w:val="00CC47FF"/>
    <w:rsid w:val="00CD46B6"/>
    <w:rsid w:val="00CD5645"/>
    <w:rsid w:val="00CD7900"/>
    <w:rsid w:val="00CE3D39"/>
    <w:rsid w:val="00CE4FE8"/>
    <w:rsid w:val="00CE5FFF"/>
    <w:rsid w:val="00CF099D"/>
    <w:rsid w:val="00CF3636"/>
    <w:rsid w:val="00D04390"/>
    <w:rsid w:val="00D061EC"/>
    <w:rsid w:val="00D062EE"/>
    <w:rsid w:val="00D15B29"/>
    <w:rsid w:val="00D2161C"/>
    <w:rsid w:val="00D21C3B"/>
    <w:rsid w:val="00D30433"/>
    <w:rsid w:val="00D362DD"/>
    <w:rsid w:val="00D37AED"/>
    <w:rsid w:val="00D37B47"/>
    <w:rsid w:val="00D4250E"/>
    <w:rsid w:val="00D43B18"/>
    <w:rsid w:val="00D6025E"/>
    <w:rsid w:val="00D61BF1"/>
    <w:rsid w:val="00D71B81"/>
    <w:rsid w:val="00D73083"/>
    <w:rsid w:val="00D82E09"/>
    <w:rsid w:val="00D8584B"/>
    <w:rsid w:val="00DA08B4"/>
    <w:rsid w:val="00DA3D0F"/>
    <w:rsid w:val="00DB079C"/>
    <w:rsid w:val="00DB7986"/>
    <w:rsid w:val="00DC103C"/>
    <w:rsid w:val="00DC5946"/>
    <w:rsid w:val="00DC7E9E"/>
    <w:rsid w:val="00DD173F"/>
    <w:rsid w:val="00DD42E2"/>
    <w:rsid w:val="00DD6F87"/>
    <w:rsid w:val="00DD79FD"/>
    <w:rsid w:val="00DE0DCA"/>
    <w:rsid w:val="00DE43F3"/>
    <w:rsid w:val="00E05DE7"/>
    <w:rsid w:val="00E1448F"/>
    <w:rsid w:val="00E1738C"/>
    <w:rsid w:val="00E31D99"/>
    <w:rsid w:val="00E33AA5"/>
    <w:rsid w:val="00E40C16"/>
    <w:rsid w:val="00E44F94"/>
    <w:rsid w:val="00E45443"/>
    <w:rsid w:val="00E572F1"/>
    <w:rsid w:val="00E71E01"/>
    <w:rsid w:val="00E77983"/>
    <w:rsid w:val="00E80B4A"/>
    <w:rsid w:val="00E9350E"/>
    <w:rsid w:val="00EA195A"/>
    <w:rsid w:val="00EB5D2A"/>
    <w:rsid w:val="00EC715A"/>
    <w:rsid w:val="00ED2625"/>
    <w:rsid w:val="00ED3AA6"/>
    <w:rsid w:val="00EE55B7"/>
    <w:rsid w:val="00EF5E48"/>
    <w:rsid w:val="00F000BB"/>
    <w:rsid w:val="00F0799E"/>
    <w:rsid w:val="00F116B3"/>
    <w:rsid w:val="00F11B0C"/>
    <w:rsid w:val="00F13ABC"/>
    <w:rsid w:val="00F14B80"/>
    <w:rsid w:val="00F17E07"/>
    <w:rsid w:val="00F203E6"/>
    <w:rsid w:val="00F235A6"/>
    <w:rsid w:val="00F327A8"/>
    <w:rsid w:val="00F346A1"/>
    <w:rsid w:val="00F420D1"/>
    <w:rsid w:val="00F5094A"/>
    <w:rsid w:val="00F5304F"/>
    <w:rsid w:val="00F64456"/>
    <w:rsid w:val="00F76D38"/>
    <w:rsid w:val="00F80F42"/>
    <w:rsid w:val="00F828E2"/>
    <w:rsid w:val="00F91DD5"/>
    <w:rsid w:val="00FA19B2"/>
    <w:rsid w:val="00FA6392"/>
    <w:rsid w:val="00FA7E36"/>
    <w:rsid w:val="00FC3E85"/>
    <w:rsid w:val="00FD38F9"/>
    <w:rsid w:val="00FD3A50"/>
    <w:rsid w:val="00FD3E58"/>
    <w:rsid w:val="00FD68A5"/>
    <w:rsid w:val="00FD7F1D"/>
    <w:rsid w:val="00FE4278"/>
    <w:rsid w:val="00FF0301"/>
    <w:rsid w:val="00FF2225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6EA11"/>
  <w15:docId w15:val="{954606F8-51AB-4D68-9CB2-BBDD619E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566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692566"/>
    <w:pPr>
      <w:keepNext/>
      <w:outlineLvl w:val="0"/>
    </w:pPr>
    <w:rPr>
      <w:rFonts w:ascii="Century Gothic" w:hAnsi="Century Gothic"/>
      <w:sz w:val="24"/>
    </w:rPr>
  </w:style>
  <w:style w:type="paragraph" w:styleId="Nadpis2">
    <w:name w:val="heading 2"/>
    <w:basedOn w:val="Normln"/>
    <w:next w:val="Normln"/>
    <w:qFormat/>
    <w:rsid w:val="00692566"/>
    <w:pPr>
      <w:keepNext/>
      <w:tabs>
        <w:tab w:val="left" w:pos="5954"/>
      </w:tabs>
      <w:ind w:firstLine="4820"/>
      <w:outlineLvl w:val="1"/>
    </w:pPr>
    <w:rPr>
      <w:rFonts w:ascii="Century Gothic" w:hAnsi="Century Gothic"/>
      <w:sz w:val="24"/>
    </w:rPr>
  </w:style>
  <w:style w:type="paragraph" w:styleId="Nadpis3">
    <w:name w:val="heading 3"/>
    <w:basedOn w:val="Normln"/>
    <w:next w:val="Normln"/>
    <w:qFormat/>
    <w:rsid w:val="00692566"/>
    <w:pPr>
      <w:keepNext/>
      <w:ind w:firstLine="708"/>
      <w:outlineLvl w:val="2"/>
    </w:pPr>
    <w:rPr>
      <w:rFonts w:ascii="Century Gothic" w:hAnsi="Century Gothic"/>
      <w:b/>
      <w:sz w:val="24"/>
    </w:rPr>
  </w:style>
  <w:style w:type="paragraph" w:styleId="Nadpis4">
    <w:name w:val="heading 4"/>
    <w:basedOn w:val="Normln"/>
    <w:next w:val="Normln"/>
    <w:qFormat/>
    <w:rsid w:val="00692566"/>
    <w:pPr>
      <w:keepNext/>
      <w:ind w:left="708"/>
      <w:outlineLvl w:val="3"/>
    </w:pPr>
    <w:rPr>
      <w:rFonts w:ascii="Century Gothic" w:hAnsi="Century Gothic"/>
      <w:sz w:val="24"/>
    </w:rPr>
  </w:style>
  <w:style w:type="paragraph" w:styleId="Nadpis5">
    <w:name w:val="heading 5"/>
    <w:basedOn w:val="Normln"/>
    <w:next w:val="Normln"/>
    <w:qFormat/>
    <w:rsid w:val="00692566"/>
    <w:pPr>
      <w:keepNext/>
      <w:widowControl/>
      <w:outlineLvl w:val="4"/>
    </w:pPr>
    <w:rPr>
      <w:i/>
      <w:sz w:val="24"/>
      <w:u w:val="single"/>
    </w:rPr>
  </w:style>
  <w:style w:type="paragraph" w:styleId="Nadpis6">
    <w:name w:val="heading 6"/>
    <w:basedOn w:val="Normln"/>
    <w:next w:val="Normln"/>
    <w:qFormat/>
    <w:rsid w:val="00692566"/>
    <w:pPr>
      <w:keepNext/>
      <w:widowControl/>
      <w:ind w:left="1416" w:firstLine="708"/>
      <w:outlineLvl w:val="5"/>
    </w:pPr>
    <w:rPr>
      <w:b/>
      <w:sz w:val="32"/>
      <w:u w:val="single"/>
    </w:rPr>
  </w:style>
  <w:style w:type="paragraph" w:styleId="Nadpis7">
    <w:name w:val="heading 7"/>
    <w:basedOn w:val="Normln"/>
    <w:next w:val="Normln"/>
    <w:qFormat/>
    <w:rsid w:val="00692566"/>
    <w:pPr>
      <w:keepNext/>
      <w:widowControl/>
      <w:outlineLvl w:val="6"/>
    </w:pPr>
    <w:rPr>
      <w:sz w:val="32"/>
    </w:rPr>
  </w:style>
  <w:style w:type="paragraph" w:styleId="Nadpis8">
    <w:name w:val="heading 8"/>
    <w:basedOn w:val="Normln"/>
    <w:next w:val="Normln"/>
    <w:qFormat/>
    <w:rsid w:val="00692566"/>
    <w:pPr>
      <w:keepNext/>
      <w:widowControl/>
      <w:outlineLvl w:val="7"/>
    </w:pPr>
    <w:rPr>
      <w:i/>
      <w:sz w:val="24"/>
    </w:rPr>
  </w:style>
  <w:style w:type="paragraph" w:styleId="Nadpis9">
    <w:name w:val="heading 9"/>
    <w:basedOn w:val="Normln"/>
    <w:next w:val="Normln"/>
    <w:qFormat/>
    <w:rsid w:val="00692566"/>
    <w:pPr>
      <w:keepNext/>
      <w:widowControl/>
      <w:outlineLvl w:val="8"/>
    </w:pPr>
    <w:rPr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92566"/>
    <w:pPr>
      <w:widowControl/>
    </w:pPr>
    <w:rPr>
      <w:b/>
      <w:sz w:val="24"/>
      <w:u w:val="single"/>
    </w:rPr>
  </w:style>
  <w:style w:type="paragraph" w:customStyle="1" w:styleId="Zkladntext21">
    <w:name w:val="Základní text 21"/>
    <w:basedOn w:val="Normln"/>
    <w:rsid w:val="00692566"/>
    <w:pPr>
      <w:widowControl/>
    </w:pPr>
    <w:rPr>
      <w:sz w:val="24"/>
    </w:rPr>
  </w:style>
  <w:style w:type="paragraph" w:customStyle="1" w:styleId="Rozvrendokumentu1">
    <w:name w:val="Rozvržení dokumentu1"/>
    <w:basedOn w:val="Normln"/>
    <w:rsid w:val="00692566"/>
    <w:pPr>
      <w:shd w:val="clear" w:color="auto" w:fill="000080"/>
    </w:pPr>
    <w:rPr>
      <w:rFonts w:ascii="Tahoma" w:hAnsi="Tahoma"/>
    </w:rPr>
  </w:style>
  <w:style w:type="paragraph" w:customStyle="1" w:styleId="Rozvrendokumentu2">
    <w:name w:val="Rozvržení dokumentu2"/>
    <w:basedOn w:val="Normln"/>
    <w:rsid w:val="00692566"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semiHidden/>
    <w:rsid w:val="00692566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692566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sid w:val="00692566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692566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3A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ABC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561D20"/>
    <w:pPr>
      <w:overflowPunct/>
      <w:autoSpaceDE/>
      <w:autoSpaceDN/>
      <w:adjustRightInd/>
      <w:jc w:val="both"/>
      <w:textAlignment w:val="auto"/>
    </w:pPr>
    <w:rPr>
      <w:noProof/>
    </w:rPr>
  </w:style>
  <w:style w:type="paragraph" w:customStyle="1" w:styleId="Zkladntextodsazen21">
    <w:name w:val="Základní text odsazený 21"/>
    <w:basedOn w:val="Normln1"/>
    <w:rsid w:val="00561D20"/>
    <w:pPr>
      <w:ind w:firstLine="720"/>
    </w:pPr>
    <w:rPr>
      <w:sz w:val="24"/>
    </w:rPr>
  </w:style>
  <w:style w:type="paragraph" w:customStyle="1" w:styleId="bntext">
    <w:name w:val="běžný text"/>
    <w:basedOn w:val="Normln"/>
    <w:rsid w:val="00B80B6A"/>
    <w:pPr>
      <w:widowControl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/>
      <w:autoSpaceDE/>
      <w:autoSpaceDN/>
      <w:adjustRightInd/>
      <w:spacing w:after="140" w:line="280" w:lineRule="exact"/>
      <w:textAlignment w:val="auto"/>
    </w:pPr>
    <w:rPr>
      <w:rFonts w:ascii="Arial" w:hAnsi="Arial"/>
      <w:sz w:val="22"/>
    </w:rPr>
  </w:style>
  <w:style w:type="character" w:customStyle="1" w:styleId="potaemgenerovanpoloky">
    <w:name w:val="počítačem generované položky"/>
    <w:basedOn w:val="Standardnpsmoodstavce"/>
    <w:rsid w:val="00B80B6A"/>
    <w:rPr>
      <w:rFonts w:ascii="Courier New" w:hAnsi="Courier New"/>
      <w:sz w:val="22"/>
    </w:rPr>
  </w:style>
  <w:style w:type="paragraph" w:styleId="Odstavecseseznamem">
    <w:name w:val="List Paragraph"/>
    <w:basedOn w:val="Normln"/>
    <w:uiPriority w:val="34"/>
    <w:qFormat/>
    <w:rsid w:val="004F7C4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9342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9342F"/>
    <w:rPr>
      <w:b/>
      <w:bCs/>
    </w:rPr>
  </w:style>
  <w:style w:type="paragraph" w:customStyle="1" w:styleId="Zkladntext22">
    <w:name w:val="Základní text 22"/>
    <w:basedOn w:val="Normln"/>
    <w:rsid w:val="000842DE"/>
    <w:pPr>
      <w:widowControl/>
      <w:textAlignment w:val="auto"/>
    </w:pPr>
    <w:rPr>
      <w:sz w:val="24"/>
    </w:rPr>
  </w:style>
  <w:style w:type="paragraph" w:customStyle="1" w:styleId="datumupodpisu">
    <w:name w:val="datum u podpisu"/>
    <w:basedOn w:val="bntext"/>
    <w:rsid w:val="000842DE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</w:tabs>
      <w:spacing w:before="560" w:after="1400"/>
      <w:ind w:left="567"/>
    </w:pPr>
  </w:style>
  <w:style w:type="character" w:styleId="Nevyeenzmnka">
    <w:name w:val="Unresolved Mention"/>
    <w:basedOn w:val="Standardnpsmoodstavce"/>
    <w:uiPriority w:val="99"/>
    <w:semiHidden/>
    <w:unhideWhenUsed/>
    <w:rsid w:val="002D44E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344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dek3">
    <w:name w:val="Radek3"/>
    <w:basedOn w:val="Radek2"/>
    <w:next w:val="Vic"/>
    <w:rsid w:val="00AD7980"/>
    <w:rPr>
      <w:spacing w:val="-20"/>
      <w:sz w:val="20"/>
    </w:rPr>
  </w:style>
  <w:style w:type="paragraph" w:customStyle="1" w:styleId="Radek2">
    <w:name w:val="Radek2"/>
    <w:next w:val="Radek3"/>
    <w:rsid w:val="00AD7980"/>
    <w:pPr>
      <w:tabs>
        <w:tab w:val="left" w:pos="2268"/>
        <w:tab w:val="left" w:pos="5103"/>
        <w:tab w:val="left" w:pos="6804"/>
      </w:tabs>
      <w:overflowPunct w:val="0"/>
      <w:autoSpaceDE w:val="0"/>
      <w:autoSpaceDN w:val="0"/>
      <w:adjustRightInd w:val="0"/>
    </w:pPr>
    <w:rPr>
      <w:rFonts w:ascii="Arial" w:hAnsi="Arial"/>
      <w:color w:val="000000"/>
      <w:sz w:val="16"/>
    </w:rPr>
  </w:style>
  <w:style w:type="paragraph" w:customStyle="1" w:styleId="Vic">
    <w:name w:val="Vic"/>
    <w:basedOn w:val="Normln"/>
    <w:next w:val="Normln"/>
    <w:rsid w:val="00AD7980"/>
    <w:pPr>
      <w:widowControl/>
      <w:spacing w:after="120"/>
      <w:textAlignment w:val="auto"/>
    </w:pPr>
    <w:rPr>
      <w:rFonts w:ascii="Arial" w:hAnsi="Arial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unhideWhenUsed/>
    <w:rsid w:val="000F745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F7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cinskaEma\Desktop\Hlavi&#269;ka%20&#353;kolylogo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41192-9A60-4129-8DA5-CF267F2C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školylogo</Template>
  <TotalTime>2</TotalTime>
  <Pages>2</Pages>
  <Words>426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__Základní škola Benešovo nám</vt:lpstr>
    </vt:vector>
  </TitlesOfParts>
  <Company>Pardubice</Company>
  <LinksUpToDate>false</LinksUpToDate>
  <CharactersWithSpaces>2950</CharactersWithSpaces>
  <SharedDoc>false</SharedDoc>
  <HLinks>
    <vt:vector size="6" baseType="variant">
      <vt:variant>
        <vt:i4>1310759</vt:i4>
      </vt:variant>
      <vt:variant>
        <vt:i4>0</vt:i4>
      </vt:variant>
      <vt:variant>
        <vt:i4>0</vt:i4>
      </vt:variant>
      <vt:variant>
        <vt:i4>5</vt:i4>
      </vt:variant>
      <vt:variant>
        <vt:lpwstr>mailto:skola@benesovka.cz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__Základní škola Benešovo nám</dc:title>
  <dc:creator>JicinskaEma</dc:creator>
  <cp:lastModifiedBy>Vinšová Ivona</cp:lastModifiedBy>
  <cp:revision>3</cp:revision>
  <cp:lastPrinted>2025-01-20T08:10:00Z</cp:lastPrinted>
  <dcterms:created xsi:type="dcterms:W3CDTF">2025-08-22T08:38:00Z</dcterms:created>
  <dcterms:modified xsi:type="dcterms:W3CDTF">2025-08-22T08:39:00Z</dcterms:modified>
</cp:coreProperties>
</file>